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121A5" w14:textId="77777777" w:rsidR="00282A55" w:rsidRPr="00512729" w:rsidRDefault="00282A55" w:rsidP="00D2077D">
      <w:pPr>
        <w:spacing w:line="240" w:lineRule="auto"/>
        <w:ind w:right="0"/>
        <w:contextualSpacing/>
        <w:mirrorIndents/>
        <w:jc w:val="center"/>
        <w:rPr>
          <w:szCs w:val="24"/>
        </w:rPr>
      </w:pPr>
    </w:p>
    <w:p w14:paraId="58C41D0D" w14:textId="5B2591A0" w:rsidR="003E456E" w:rsidRPr="00512729" w:rsidRDefault="00E05B4A" w:rsidP="00D2077D">
      <w:pPr>
        <w:spacing w:line="240" w:lineRule="auto"/>
        <w:ind w:right="0"/>
        <w:contextualSpacing/>
        <w:mirrorIndents/>
        <w:jc w:val="center"/>
        <w:rPr>
          <w:szCs w:val="24"/>
        </w:rPr>
      </w:pPr>
      <w:r w:rsidRPr="00512729">
        <w:rPr>
          <w:noProof/>
          <w:szCs w:val="24"/>
        </w:rPr>
        <w:drawing>
          <wp:inline distT="0" distB="0" distL="0" distR="0" wp14:anchorId="07978954" wp14:editId="5B7C12F6">
            <wp:extent cx="569595" cy="64706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B4E71" w14:textId="1CA37E2F" w:rsidR="00E41DAA" w:rsidRPr="00512729" w:rsidRDefault="00E41DAA" w:rsidP="00D2077D">
      <w:pPr>
        <w:spacing w:line="240" w:lineRule="auto"/>
        <w:ind w:right="0"/>
        <w:contextualSpacing/>
        <w:mirrorIndents/>
        <w:jc w:val="center"/>
        <w:rPr>
          <w:b/>
          <w:bCs/>
          <w:szCs w:val="24"/>
        </w:rPr>
      </w:pPr>
      <w:r w:rsidRPr="00512729">
        <w:rPr>
          <w:b/>
          <w:bCs/>
          <w:szCs w:val="24"/>
        </w:rPr>
        <w:t xml:space="preserve">TRIBUNALE </w:t>
      </w:r>
      <w:r w:rsidR="003E456E" w:rsidRPr="00512729">
        <w:rPr>
          <w:b/>
          <w:bCs/>
          <w:szCs w:val="24"/>
        </w:rPr>
        <w:t xml:space="preserve">ORDINARIO </w:t>
      </w:r>
      <w:r w:rsidRPr="00512729">
        <w:rPr>
          <w:b/>
          <w:bCs/>
          <w:szCs w:val="24"/>
        </w:rPr>
        <w:t xml:space="preserve">DI </w:t>
      </w:r>
      <w:r w:rsidR="004B6C3D">
        <w:rPr>
          <w:b/>
          <w:bCs/>
          <w:szCs w:val="24"/>
        </w:rPr>
        <w:t>CASSINO</w:t>
      </w:r>
    </w:p>
    <w:p w14:paraId="3F1D3345" w14:textId="77777777" w:rsidR="00E41DAA" w:rsidRPr="00512729" w:rsidRDefault="00E41DAA" w:rsidP="00D2077D">
      <w:pPr>
        <w:spacing w:line="240" w:lineRule="auto"/>
        <w:ind w:right="0"/>
        <w:contextualSpacing/>
        <w:mirrorIndents/>
        <w:jc w:val="center"/>
        <w:rPr>
          <w:b/>
          <w:bCs/>
          <w:szCs w:val="24"/>
        </w:rPr>
      </w:pPr>
      <w:r w:rsidRPr="00512729">
        <w:rPr>
          <w:b/>
          <w:bCs/>
          <w:szCs w:val="24"/>
        </w:rPr>
        <w:t>SEZIONE PENALE</w:t>
      </w:r>
    </w:p>
    <w:p w14:paraId="5E44BF66" w14:textId="15943C50" w:rsidR="00E41DAA" w:rsidRPr="00512729" w:rsidRDefault="00F933D2" w:rsidP="003E77CD">
      <w:pPr>
        <w:spacing w:line="240" w:lineRule="auto"/>
        <w:ind w:right="0"/>
        <w:contextualSpacing/>
        <w:mirrorIndents/>
        <w:jc w:val="center"/>
        <w:rPr>
          <w:szCs w:val="24"/>
        </w:rPr>
      </w:pPr>
      <w:r>
        <w:rPr>
          <w:szCs w:val="24"/>
        </w:rPr>
        <w:t>GIUDICE</w:t>
      </w:r>
      <w:r w:rsidR="00AF38CE">
        <w:rPr>
          <w:szCs w:val="24"/>
        </w:rPr>
        <w:t>:</w:t>
      </w:r>
      <w:r w:rsidR="00671E2D">
        <w:rPr>
          <w:szCs w:val="24"/>
        </w:rPr>
        <w:t xml:space="preserve"> </w:t>
      </w:r>
      <w:r w:rsidR="0022145A">
        <w:rPr>
          <w:szCs w:val="24"/>
        </w:rPr>
        <w:t>IANNITTI</w:t>
      </w:r>
    </w:p>
    <w:p w14:paraId="0E6F8406" w14:textId="77777777" w:rsidR="00E41DAA" w:rsidRPr="00512729" w:rsidRDefault="00E41DAA" w:rsidP="00D2077D">
      <w:pPr>
        <w:spacing w:line="240" w:lineRule="auto"/>
        <w:ind w:right="0"/>
        <w:contextualSpacing/>
        <w:mirrorIndents/>
        <w:jc w:val="center"/>
        <w:rPr>
          <w:szCs w:val="24"/>
        </w:rPr>
      </w:pPr>
    </w:p>
    <w:p w14:paraId="67289718" w14:textId="77777777" w:rsidR="00EA12A0" w:rsidRPr="00512729" w:rsidRDefault="008917F9" w:rsidP="00D2077D">
      <w:pPr>
        <w:spacing w:line="240" w:lineRule="auto"/>
        <w:ind w:right="0"/>
        <w:contextualSpacing/>
        <w:mirrorIndents/>
        <w:jc w:val="center"/>
        <w:rPr>
          <w:b/>
          <w:bCs/>
          <w:szCs w:val="24"/>
          <w:u w:val="single"/>
        </w:rPr>
      </w:pPr>
      <w:r w:rsidRPr="00512729">
        <w:rPr>
          <w:b/>
          <w:bCs/>
          <w:szCs w:val="24"/>
          <w:u w:val="single"/>
        </w:rPr>
        <w:t>ORDINE DI TRATTAZIONE DEI PROCEDIMENTI</w:t>
      </w:r>
    </w:p>
    <w:p w14:paraId="5A05222C" w14:textId="00320EC5" w:rsidR="00063110" w:rsidRDefault="00DA4C11" w:rsidP="00B22C47">
      <w:pPr>
        <w:spacing w:line="240" w:lineRule="auto"/>
        <w:ind w:right="0"/>
        <w:contextualSpacing/>
        <w:mirrorIndents/>
        <w:jc w:val="center"/>
        <w:rPr>
          <w:b/>
          <w:bCs/>
          <w:szCs w:val="24"/>
          <w:u w:val="single"/>
        </w:rPr>
      </w:pPr>
      <w:r w:rsidRPr="00512729">
        <w:rPr>
          <w:b/>
          <w:bCs/>
          <w:szCs w:val="24"/>
          <w:u w:val="single"/>
        </w:rPr>
        <w:t>UDIENZA</w:t>
      </w:r>
      <w:r w:rsidR="00DC44F9">
        <w:rPr>
          <w:b/>
          <w:bCs/>
          <w:szCs w:val="24"/>
          <w:u w:val="single"/>
        </w:rPr>
        <w:t xml:space="preserve"> </w:t>
      </w:r>
      <w:r w:rsidR="00CE769A">
        <w:rPr>
          <w:b/>
          <w:bCs/>
          <w:szCs w:val="24"/>
          <w:u w:val="single"/>
        </w:rPr>
        <w:t>2</w:t>
      </w:r>
      <w:r w:rsidR="0003212E">
        <w:rPr>
          <w:b/>
          <w:bCs/>
          <w:szCs w:val="24"/>
          <w:u w:val="single"/>
        </w:rPr>
        <w:t xml:space="preserve">6 OTTOBRE </w:t>
      </w:r>
      <w:r w:rsidR="003E77CD">
        <w:rPr>
          <w:b/>
          <w:bCs/>
          <w:szCs w:val="24"/>
          <w:u w:val="single"/>
        </w:rPr>
        <w:t>2026</w:t>
      </w:r>
    </w:p>
    <w:p w14:paraId="2E1801CE" w14:textId="77777777" w:rsidR="00063110" w:rsidRPr="000B2A8B" w:rsidRDefault="00063110" w:rsidP="00851DA6">
      <w:pPr>
        <w:spacing w:line="240" w:lineRule="auto"/>
        <w:ind w:right="0"/>
        <w:contextualSpacing/>
        <w:mirrorIndents/>
        <w:jc w:val="center"/>
        <w:rPr>
          <w:b/>
          <w:bCs/>
          <w:sz w:val="22"/>
          <w:szCs w:val="22"/>
          <w:u w:val="single"/>
        </w:rPr>
      </w:pPr>
    </w:p>
    <w:tbl>
      <w:tblPr>
        <w:tblStyle w:val="Tabellagriglia6acolori-colore1"/>
        <w:tblpPr w:leftFromText="141" w:rightFromText="141" w:vertAnchor="text" w:tblpX="-601" w:tblpY="1"/>
        <w:tblW w:w="5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851"/>
        <w:gridCol w:w="2384"/>
      </w:tblGrid>
      <w:tr w:rsidR="009502E3" w:rsidRPr="00DE368C" w14:paraId="620B4608" w14:textId="77777777" w:rsidTr="009502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5E7D999D" w14:textId="6930BFF5" w:rsidR="009502E3" w:rsidRPr="00E218B3" w:rsidRDefault="009502E3" w:rsidP="009502E3">
            <w:pPr>
              <w:spacing w:line="240" w:lineRule="auto"/>
              <w:ind w:right="-1"/>
              <w:contextualSpacing/>
              <w:mirrorIndents/>
              <w:jc w:val="left"/>
              <w:rPr>
                <w:sz w:val="20"/>
              </w:rPr>
            </w:pPr>
            <w:r w:rsidRPr="00DE368C">
              <w:rPr>
                <w:color w:val="auto"/>
                <w:sz w:val="22"/>
                <w:szCs w:val="22"/>
              </w:rPr>
              <w:t>N.</w:t>
            </w:r>
          </w:p>
        </w:tc>
        <w:tc>
          <w:tcPr>
            <w:tcW w:w="1843" w:type="dxa"/>
          </w:tcPr>
          <w:p w14:paraId="0E411484" w14:textId="77777777" w:rsidR="009502E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DE368C">
              <w:rPr>
                <w:color w:val="auto"/>
                <w:sz w:val="22"/>
                <w:szCs w:val="22"/>
              </w:rPr>
              <w:t>R.G.N.R.</w:t>
            </w:r>
          </w:p>
          <w:p w14:paraId="71BCBEC0" w14:textId="77777777" w:rsidR="009502E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DE368C">
              <w:rPr>
                <w:color w:val="auto"/>
                <w:sz w:val="22"/>
                <w:szCs w:val="22"/>
              </w:rPr>
              <w:t xml:space="preserve">R.G. </w:t>
            </w:r>
            <w:r>
              <w:rPr>
                <w:color w:val="auto"/>
                <w:sz w:val="22"/>
                <w:szCs w:val="22"/>
              </w:rPr>
              <w:t xml:space="preserve">TRIB. </w:t>
            </w:r>
          </w:p>
          <w:p w14:paraId="70EED1CB" w14:textId="77777777" w:rsidR="009502E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2"/>
                <w:szCs w:val="22"/>
              </w:rPr>
            </w:pPr>
          </w:p>
          <w:p w14:paraId="14F3574E" w14:textId="77777777" w:rsidR="009502E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2"/>
                <w:szCs w:val="22"/>
              </w:rPr>
            </w:pPr>
          </w:p>
          <w:p w14:paraId="5668F6DE" w14:textId="77777777" w:rsidR="009502E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2"/>
                <w:szCs w:val="22"/>
              </w:rPr>
            </w:pPr>
          </w:p>
          <w:p w14:paraId="13D390F2" w14:textId="77777777" w:rsidR="009502E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2"/>
                <w:szCs w:val="22"/>
              </w:rPr>
            </w:pPr>
          </w:p>
          <w:p w14:paraId="137B0C95" w14:textId="40AB3407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51" w:type="dxa"/>
          </w:tcPr>
          <w:p w14:paraId="729E5CDC" w14:textId="366C55C7" w:rsidR="009502E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E368C">
              <w:rPr>
                <w:color w:val="auto"/>
                <w:sz w:val="22"/>
                <w:szCs w:val="22"/>
              </w:rPr>
              <w:t>ORA</w:t>
            </w:r>
          </w:p>
        </w:tc>
        <w:tc>
          <w:tcPr>
            <w:tcW w:w="2384" w:type="dxa"/>
          </w:tcPr>
          <w:p w14:paraId="569DF66A" w14:textId="6DF8D965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Cs w:val="24"/>
              </w:rPr>
            </w:pPr>
            <w:r w:rsidRPr="009B2187">
              <w:rPr>
                <w:color w:val="auto"/>
                <w:sz w:val="22"/>
                <w:szCs w:val="22"/>
              </w:rPr>
              <w:t xml:space="preserve">ATTIVITA’ </w:t>
            </w:r>
          </w:p>
        </w:tc>
      </w:tr>
      <w:tr w:rsidR="009502E3" w:rsidRPr="00DE368C" w14:paraId="39BB10C3" w14:textId="01CFCD7C" w:rsidTr="0095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2F4664EA" w14:textId="0E68054A" w:rsidR="009502E3" w:rsidRPr="00E218B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rPr>
                <w:color w:val="auto"/>
                <w:sz w:val="20"/>
              </w:rPr>
            </w:pPr>
            <w:r w:rsidRPr="00E218B3">
              <w:rPr>
                <w:color w:val="auto"/>
                <w:sz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3A9A3209" w14:textId="73C342EE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9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2024/001920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2025/000955  </w:t>
              </w:r>
            </w:hyperlink>
          </w:p>
        </w:tc>
        <w:tc>
          <w:tcPr>
            <w:tcW w:w="851" w:type="dxa"/>
            <w:vAlign w:val="center"/>
          </w:tcPr>
          <w:p w14:paraId="487E529E" w14:textId="47DF8632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>09:30</w:t>
            </w:r>
          </w:p>
        </w:tc>
        <w:tc>
          <w:tcPr>
            <w:tcW w:w="2384" w:type="dxa"/>
            <w:vAlign w:val="center"/>
          </w:tcPr>
          <w:p w14:paraId="412B6B2A" w14:textId="5CF21E49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 xml:space="preserve">I° ud. </w:t>
            </w:r>
          </w:p>
        </w:tc>
      </w:tr>
      <w:tr w:rsidR="009502E3" w:rsidRPr="00DE368C" w14:paraId="53768F22" w14:textId="77777777" w:rsidTr="009502E3">
        <w:trPr>
          <w:trHeight w:hRule="exact"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44EF223B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5011BD5" w14:textId="1CADA727" w:rsidR="009502E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2022/005183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2025/000210  </w:t>
              </w:r>
            </w:hyperlink>
          </w:p>
        </w:tc>
        <w:tc>
          <w:tcPr>
            <w:tcW w:w="851" w:type="dxa"/>
            <w:vAlign w:val="center"/>
          </w:tcPr>
          <w:p w14:paraId="36959185" w14:textId="65A9FDA1" w:rsidR="009502E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09:30 </w:t>
            </w:r>
          </w:p>
        </w:tc>
        <w:tc>
          <w:tcPr>
            <w:tcW w:w="2384" w:type="dxa"/>
            <w:vAlign w:val="center"/>
          </w:tcPr>
          <w:p w14:paraId="4B9460C7" w14:textId="22AF0E7F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 xml:space="preserve">I° ud. </w:t>
            </w:r>
          </w:p>
        </w:tc>
      </w:tr>
      <w:tr w:rsidR="009502E3" w:rsidRPr="00DE368C" w14:paraId="7B8FB8BD" w14:textId="7B9A70AC" w:rsidTr="0095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3475B256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2476091" w14:textId="1427EE36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11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2022/004929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2025/000490  </w:t>
              </w:r>
            </w:hyperlink>
          </w:p>
        </w:tc>
        <w:tc>
          <w:tcPr>
            <w:tcW w:w="851" w:type="dxa"/>
            <w:vAlign w:val="center"/>
          </w:tcPr>
          <w:p w14:paraId="27504D8E" w14:textId="09ED7ECE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09:30 </w:t>
            </w:r>
          </w:p>
        </w:tc>
        <w:tc>
          <w:tcPr>
            <w:tcW w:w="2384" w:type="dxa"/>
            <w:vAlign w:val="center"/>
          </w:tcPr>
          <w:p w14:paraId="1D7A655F" w14:textId="1915249A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 xml:space="preserve">I° ud. </w:t>
            </w:r>
          </w:p>
        </w:tc>
      </w:tr>
      <w:tr w:rsidR="009502E3" w:rsidRPr="00DE368C" w14:paraId="2CD7FB1B" w14:textId="72C3B2B0" w:rsidTr="009502E3">
        <w:trPr>
          <w:trHeight w:hRule="exact" w:val="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44FD22FE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3E343F9E" w14:textId="3A3DF306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12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2024/000645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2026/000686  </w:t>
              </w:r>
            </w:hyperlink>
          </w:p>
        </w:tc>
        <w:tc>
          <w:tcPr>
            <w:tcW w:w="851" w:type="dxa"/>
            <w:vAlign w:val="center"/>
          </w:tcPr>
          <w:p w14:paraId="757965F7" w14:textId="74E4C25B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09:45 </w:t>
            </w:r>
          </w:p>
        </w:tc>
        <w:tc>
          <w:tcPr>
            <w:tcW w:w="2384" w:type="dxa"/>
            <w:vAlign w:val="center"/>
          </w:tcPr>
          <w:p w14:paraId="1C6D6C14" w14:textId="72A22F92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 xml:space="preserve">I° ud. </w:t>
            </w:r>
          </w:p>
        </w:tc>
      </w:tr>
      <w:tr w:rsidR="009502E3" w:rsidRPr="00DE368C" w14:paraId="1CC846B1" w14:textId="1956FC7D" w:rsidTr="0095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20783318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3E4CDBF6" w14:textId="32CF2ED7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13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2024/004396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GIP: 2026/000210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2026/000820  </w:t>
              </w:r>
            </w:hyperlink>
          </w:p>
        </w:tc>
        <w:tc>
          <w:tcPr>
            <w:tcW w:w="851" w:type="dxa"/>
            <w:vAlign w:val="center"/>
          </w:tcPr>
          <w:p w14:paraId="259F47B5" w14:textId="61110E67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>09:45</w:t>
            </w:r>
          </w:p>
        </w:tc>
        <w:tc>
          <w:tcPr>
            <w:tcW w:w="2384" w:type="dxa"/>
            <w:vAlign w:val="center"/>
          </w:tcPr>
          <w:p w14:paraId="7EC3134C" w14:textId="4FF3AC5D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 xml:space="preserve">I° ud. </w:t>
            </w:r>
          </w:p>
        </w:tc>
      </w:tr>
      <w:tr w:rsidR="009502E3" w:rsidRPr="00DE368C" w14:paraId="1A1A8F09" w14:textId="49340632" w:rsidTr="009502E3">
        <w:trPr>
          <w:trHeight w:hRule="exact" w:val="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C318111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323122F2" w14:textId="345BCFCB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14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2026/002529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GIP: 2026/002311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2026/001000  </w:t>
              </w:r>
            </w:hyperlink>
          </w:p>
        </w:tc>
        <w:tc>
          <w:tcPr>
            <w:tcW w:w="851" w:type="dxa"/>
            <w:vAlign w:val="center"/>
          </w:tcPr>
          <w:p w14:paraId="2216797B" w14:textId="64E18108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10:00 </w:t>
            </w:r>
          </w:p>
        </w:tc>
        <w:tc>
          <w:tcPr>
            <w:tcW w:w="2384" w:type="dxa"/>
            <w:vAlign w:val="center"/>
          </w:tcPr>
          <w:p w14:paraId="363493E5" w14:textId="7084AB41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I° ud.</w:t>
            </w:r>
          </w:p>
        </w:tc>
      </w:tr>
      <w:tr w:rsidR="009502E3" w:rsidRPr="00DE368C" w14:paraId="22760D4A" w14:textId="1F031DF2" w:rsidTr="0095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081E743A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5F607B8D" w14:textId="77777777" w:rsidR="009502E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PM : 13156/2023</w:t>
            </w:r>
          </w:p>
          <w:p w14:paraId="135D92F7" w14:textId="3A022285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DIB: 21/2026</w:t>
            </w:r>
          </w:p>
        </w:tc>
        <w:tc>
          <w:tcPr>
            <w:tcW w:w="851" w:type="dxa"/>
            <w:vAlign w:val="center"/>
          </w:tcPr>
          <w:p w14:paraId="07DBC28F" w14:textId="7FAA9687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10:00</w:t>
            </w:r>
          </w:p>
        </w:tc>
        <w:tc>
          <w:tcPr>
            <w:tcW w:w="2384" w:type="dxa"/>
            <w:vAlign w:val="center"/>
          </w:tcPr>
          <w:p w14:paraId="2F81D285" w14:textId="000B247B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 xml:space="preserve">LETTURA PROVVEDIMENTO </w:t>
            </w:r>
          </w:p>
        </w:tc>
      </w:tr>
      <w:tr w:rsidR="009502E3" w:rsidRPr="00DE368C" w14:paraId="1DBF3804" w14:textId="4505CB21" w:rsidTr="009502E3">
        <w:trPr>
          <w:trHeight w:hRule="exact"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35CCB960" w14:textId="5E86E725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09F07457" w14:textId="488279E4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15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2023/001919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GIP: 2023/001134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2026/000607  </w:t>
              </w:r>
            </w:hyperlink>
          </w:p>
        </w:tc>
        <w:tc>
          <w:tcPr>
            <w:tcW w:w="851" w:type="dxa"/>
            <w:vAlign w:val="center"/>
          </w:tcPr>
          <w:p w14:paraId="68ABE6A0" w14:textId="65237390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10:00 </w:t>
            </w:r>
          </w:p>
        </w:tc>
        <w:tc>
          <w:tcPr>
            <w:tcW w:w="2384" w:type="dxa"/>
            <w:vAlign w:val="center"/>
          </w:tcPr>
          <w:p w14:paraId="21FA6346" w14:textId="3AAAC9C5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 xml:space="preserve">PREDIBATTIMENTALE </w:t>
            </w:r>
          </w:p>
        </w:tc>
      </w:tr>
      <w:tr w:rsidR="009502E3" w:rsidRPr="00DE368C" w14:paraId="52ABD877" w14:textId="7001646C" w:rsidTr="0095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20DEAFE0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1A0DDF1F" w14:textId="3A910306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16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2023/004938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2026/000830  </w:t>
              </w:r>
            </w:hyperlink>
          </w:p>
        </w:tc>
        <w:tc>
          <w:tcPr>
            <w:tcW w:w="851" w:type="dxa"/>
            <w:vAlign w:val="center"/>
          </w:tcPr>
          <w:p w14:paraId="21356B53" w14:textId="60428183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>10:15</w:t>
            </w:r>
          </w:p>
        </w:tc>
        <w:tc>
          <w:tcPr>
            <w:tcW w:w="2384" w:type="dxa"/>
            <w:vAlign w:val="center"/>
          </w:tcPr>
          <w:p w14:paraId="09AD2688" w14:textId="3497F03C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PREDIBATTIMENTALE</w:t>
            </w:r>
          </w:p>
        </w:tc>
      </w:tr>
      <w:tr w:rsidR="009502E3" w:rsidRPr="00DE368C" w14:paraId="124B5277" w14:textId="77777777" w:rsidTr="009502E3">
        <w:trPr>
          <w:trHeight w:hRule="exact" w:val="7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1E96914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2712213" w14:textId="719E0B9F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17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2024/002171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2026/000834  </w:t>
              </w:r>
            </w:hyperlink>
          </w:p>
        </w:tc>
        <w:tc>
          <w:tcPr>
            <w:tcW w:w="851" w:type="dxa"/>
            <w:vAlign w:val="center"/>
          </w:tcPr>
          <w:p w14:paraId="6934E57A" w14:textId="135BCC6D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10:15 </w:t>
            </w:r>
          </w:p>
        </w:tc>
        <w:tc>
          <w:tcPr>
            <w:tcW w:w="2384" w:type="dxa"/>
          </w:tcPr>
          <w:p w14:paraId="4EB5F7C0" w14:textId="77777777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</w:p>
          <w:p w14:paraId="1A851559" w14:textId="35EE65FB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PREDIBATTIMENTALE</w:t>
            </w:r>
          </w:p>
        </w:tc>
      </w:tr>
      <w:tr w:rsidR="009502E3" w:rsidRPr="00DE368C" w14:paraId="5B4532B3" w14:textId="77777777" w:rsidTr="0095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32C8952F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540FF9D9" w14:textId="0A5504F5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18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2023/004995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2026/000825  </w:t>
              </w:r>
            </w:hyperlink>
          </w:p>
        </w:tc>
        <w:tc>
          <w:tcPr>
            <w:tcW w:w="851" w:type="dxa"/>
            <w:vAlign w:val="center"/>
          </w:tcPr>
          <w:p w14:paraId="03F0E881" w14:textId="6F706948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10:30 </w:t>
            </w:r>
          </w:p>
        </w:tc>
        <w:tc>
          <w:tcPr>
            <w:tcW w:w="2384" w:type="dxa"/>
          </w:tcPr>
          <w:p w14:paraId="686636D1" w14:textId="77777777" w:rsidR="009502E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</w:p>
          <w:p w14:paraId="43FBB886" w14:textId="08D4D7C4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PREDIBATTIMENTALE</w:t>
            </w:r>
          </w:p>
        </w:tc>
      </w:tr>
      <w:tr w:rsidR="009502E3" w:rsidRPr="00DE368C" w14:paraId="35FD9E84" w14:textId="77777777" w:rsidTr="009502E3">
        <w:trPr>
          <w:trHeight w:hRule="exact"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4296821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738CC2F4" w14:textId="6A760922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19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2024/002223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GIP: 2024/001287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2026/000832  </w:t>
              </w:r>
            </w:hyperlink>
          </w:p>
        </w:tc>
        <w:tc>
          <w:tcPr>
            <w:tcW w:w="851" w:type="dxa"/>
            <w:vAlign w:val="center"/>
          </w:tcPr>
          <w:p w14:paraId="7A200C57" w14:textId="4AEA978D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10:30 </w:t>
            </w:r>
          </w:p>
        </w:tc>
        <w:tc>
          <w:tcPr>
            <w:tcW w:w="2384" w:type="dxa"/>
            <w:vAlign w:val="center"/>
          </w:tcPr>
          <w:p w14:paraId="4DA9AE3A" w14:textId="3073EFE6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PREDIBATTIMENTALE</w:t>
            </w:r>
          </w:p>
        </w:tc>
      </w:tr>
      <w:tr w:rsidR="009502E3" w:rsidRPr="00DE368C" w14:paraId="01ADDF43" w14:textId="77777777" w:rsidTr="0095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C6499B9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3A6A54C7" w14:textId="671E6EEC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20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2023/004405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GIP: 2025/001656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2026/000854  </w:t>
              </w:r>
            </w:hyperlink>
          </w:p>
        </w:tc>
        <w:tc>
          <w:tcPr>
            <w:tcW w:w="851" w:type="dxa"/>
            <w:vAlign w:val="center"/>
          </w:tcPr>
          <w:p w14:paraId="1C4338D4" w14:textId="5A7239B5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>10:45</w:t>
            </w:r>
          </w:p>
        </w:tc>
        <w:tc>
          <w:tcPr>
            <w:tcW w:w="2384" w:type="dxa"/>
            <w:vAlign w:val="center"/>
          </w:tcPr>
          <w:p w14:paraId="2C646CE3" w14:textId="5B056B52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PREDIBATTIMENTALE</w:t>
            </w:r>
          </w:p>
        </w:tc>
      </w:tr>
      <w:tr w:rsidR="009502E3" w:rsidRPr="00DE368C" w14:paraId="75353824" w14:textId="5BB29754" w:rsidTr="009502E3">
        <w:trPr>
          <w:trHeight w:hRule="exact" w:val="8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E0BE7AC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49C3700D" w14:textId="34473DE0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21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2022/000990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GIP: 2022/002286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2026/000822  </w:t>
              </w:r>
            </w:hyperlink>
          </w:p>
        </w:tc>
        <w:tc>
          <w:tcPr>
            <w:tcW w:w="851" w:type="dxa"/>
            <w:vAlign w:val="center"/>
          </w:tcPr>
          <w:p w14:paraId="69AE6FE6" w14:textId="64903321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>10:45</w:t>
            </w:r>
          </w:p>
        </w:tc>
        <w:tc>
          <w:tcPr>
            <w:tcW w:w="2384" w:type="dxa"/>
            <w:vAlign w:val="center"/>
          </w:tcPr>
          <w:p w14:paraId="14BEC26B" w14:textId="13B87A58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 xml:space="preserve">PREDIBATTIMENTALE </w:t>
            </w:r>
          </w:p>
        </w:tc>
      </w:tr>
      <w:tr w:rsidR="009502E3" w:rsidRPr="00DE368C" w14:paraId="49F0530D" w14:textId="66357360" w:rsidTr="0095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9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F6E8817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E678D4E" w14:textId="786BFEED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22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2022/001684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GIP: 2025/000079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2026/000823  </w:t>
              </w:r>
            </w:hyperlink>
          </w:p>
        </w:tc>
        <w:tc>
          <w:tcPr>
            <w:tcW w:w="851" w:type="dxa"/>
            <w:vAlign w:val="center"/>
          </w:tcPr>
          <w:p w14:paraId="15A4D6F5" w14:textId="0F8ECAA0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11:00 </w:t>
            </w:r>
          </w:p>
        </w:tc>
        <w:tc>
          <w:tcPr>
            <w:tcW w:w="2384" w:type="dxa"/>
            <w:vAlign w:val="center"/>
          </w:tcPr>
          <w:p w14:paraId="307D1737" w14:textId="440EE469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PREDIBATTIMENTALE</w:t>
            </w:r>
          </w:p>
        </w:tc>
      </w:tr>
      <w:tr w:rsidR="009502E3" w:rsidRPr="00DE368C" w14:paraId="6A5EB7F1" w14:textId="245A8270" w:rsidTr="009502E3">
        <w:trPr>
          <w:trHeight w:hRule="exact"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51225BB1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E2470F1" w14:textId="0BB690E9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23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2022/003304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2026/000824  </w:t>
              </w:r>
            </w:hyperlink>
          </w:p>
        </w:tc>
        <w:tc>
          <w:tcPr>
            <w:tcW w:w="851" w:type="dxa"/>
            <w:vAlign w:val="center"/>
          </w:tcPr>
          <w:p w14:paraId="470D86A5" w14:textId="44C77190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11:00 </w:t>
            </w:r>
          </w:p>
        </w:tc>
        <w:tc>
          <w:tcPr>
            <w:tcW w:w="2384" w:type="dxa"/>
            <w:vAlign w:val="center"/>
          </w:tcPr>
          <w:p w14:paraId="4D8B0C2B" w14:textId="537B0107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PREDIBATTIMENTALE</w:t>
            </w:r>
          </w:p>
        </w:tc>
      </w:tr>
      <w:tr w:rsidR="009502E3" w:rsidRPr="00DE368C" w14:paraId="54B86D56" w14:textId="24C7818C" w:rsidTr="0095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5DA76A8A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7AAF08D8" w14:textId="2E404561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24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2023/002023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2026/000827  </w:t>
              </w:r>
            </w:hyperlink>
          </w:p>
        </w:tc>
        <w:tc>
          <w:tcPr>
            <w:tcW w:w="851" w:type="dxa"/>
            <w:vAlign w:val="center"/>
          </w:tcPr>
          <w:p w14:paraId="27F34912" w14:textId="69C05BF5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>11:15</w:t>
            </w:r>
          </w:p>
        </w:tc>
        <w:tc>
          <w:tcPr>
            <w:tcW w:w="2384" w:type="dxa"/>
            <w:vAlign w:val="center"/>
          </w:tcPr>
          <w:p w14:paraId="2E28224B" w14:textId="77FE2C87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PREDIBATTIMENTALE</w:t>
            </w:r>
          </w:p>
        </w:tc>
      </w:tr>
      <w:tr w:rsidR="009502E3" w:rsidRPr="00DE368C" w14:paraId="2D9C2DBA" w14:textId="7C3D1DB7" w:rsidTr="009502E3">
        <w:trPr>
          <w:trHeight w:hRule="exact" w:val="10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3A396894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476DD79F" w14:textId="03B20505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25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2023/000958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2026/000828  </w:t>
              </w:r>
            </w:hyperlink>
          </w:p>
        </w:tc>
        <w:tc>
          <w:tcPr>
            <w:tcW w:w="851" w:type="dxa"/>
            <w:vAlign w:val="center"/>
          </w:tcPr>
          <w:p w14:paraId="5BF5D124" w14:textId="46A5BC8E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11:15 </w:t>
            </w:r>
          </w:p>
        </w:tc>
        <w:tc>
          <w:tcPr>
            <w:tcW w:w="2384" w:type="dxa"/>
            <w:vAlign w:val="center"/>
          </w:tcPr>
          <w:p w14:paraId="4729E753" w14:textId="079AC4ED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PREDIBATTIMENTALE</w:t>
            </w:r>
          </w:p>
        </w:tc>
      </w:tr>
      <w:tr w:rsidR="009502E3" w:rsidRPr="00DE368C" w14:paraId="7CC1E819" w14:textId="5D27E7B5" w:rsidTr="0095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46788B2E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198039F5" w14:textId="67A4D1FD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26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2023/000449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2026/000826  </w:t>
              </w:r>
            </w:hyperlink>
          </w:p>
        </w:tc>
        <w:tc>
          <w:tcPr>
            <w:tcW w:w="851" w:type="dxa"/>
            <w:vAlign w:val="center"/>
          </w:tcPr>
          <w:p w14:paraId="673C221A" w14:textId="29271933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11:30 </w:t>
            </w:r>
          </w:p>
        </w:tc>
        <w:tc>
          <w:tcPr>
            <w:tcW w:w="2384" w:type="dxa"/>
            <w:vAlign w:val="center"/>
          </w:tcPr>
          <w:p w14:paraId="3EAC8D9F" w14:textId="46B04C9D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PREDIBATTIMENTALE</w:t>
            </w:r>
          </w:p>
        </w:tc>
      </w:tr>
      <w:tr w:rsidR="009502E3" w:rsidRPr="00DE368C" w14:paraId="486906C6" w14:textId="1BD214BE" w:rsidTr="009502E3">
        <w:trPr>
          <w:trHeight w:hRule="exact" w:val="8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5DD33456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0A8B9ED6" w14:textId="650DB0C5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27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2023/003789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2026/000829  </w:t>
              </w:r>
            </w:hyperlink>
          </w:p>
        </w:tc>
        <w:tc>
          <w:tcPr>
            <w:tcW w:w="851" w:type="dxa"/>
            <w:vAlign w:val="center"/>
          </w:tcPr>
          <w:p w14:paraId="2959382F" w14:textId="4185FA98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11:30 </w:t>
            </w:r>
          </w:p>
        </w:tc>
        <w:tc>
          <w:tcPr>
            <w:tcW w:w="2384" w:type="dxa"/>
            <w:vAlign w:val="center"/>
          </w:tcPr>
          <w:p w14:paraId="7E1D62ED" w14:textId="383B5F86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PREDIBATTIMENTALE</w:t>
            </w:r>
          </w:p>
        </w:tc>
      </w:tr>
      <w:tr w:rsidR="009502E3" w:rsidRPr="00DE368C" w14:paraId="46099DAE" w14:textId="1B440D54" w:rsidTr="0095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2F49D0FE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3DE35D57" w14:textId="10C6AC2B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28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2022/005013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2026/000833  </w:t>
              </w:r>
            </w:hyperlink>
          </w:p>
        </w:tc>
        <w:tc>
          <w:tcPr>
            <w:tcW w:w="851" w:type="dxa"/>
            <w:vAlign w:val="center"/>
          </w:tcPr>
          <w:p w14:paraId="5680ADDE" w14:textId="42E3CAB1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11:45 </w:t>
            </w:r>
          </w:p>
        </w:tc>
        <w:tc>
          <w:tcPr>
            <w:tcW w:w="2384" w:type="dxa"/>
            <w:vAlign w:val="center"/>
          </w:tcPr>
          <w:p w14:paraId="5273F84E" w14:textId="79EFB9D4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PREDIBATTIMENTALE</w:t>
            </w:r>
          </w:p>
        </w:tc>
      </w:tr>
      <w:tr w:rsidR="009502E3" w:rsidRPr="00DE368C" w14:paraId="1CA0078D" w14:textId="7BF24F87" w:rsidTr="009502E3">
        <w:trPr>
          <w:trHeight w:hRule="exact"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64E629A2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CD81739" w14:textId="2A59D783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29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2024/003386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2026/000831  </w:t>
              </w:r>
            </w:hyperlink>
          </w:p>
        </w:tc>
        <w:tc>
          <w:tcPr>
            <w:tcW w:w="851" w:type="dxa"/>
            <w:vAlign w:val="center"/>
          </w:tcPr>
          <w:p w14:paraId="38FFCAB6" w14:textId="0585AE6B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11:45 </w:t>
            </w:r>
          </w:p>
        </w:tc>
        <w:tc>
          <w:tcPr>
            <w:tcW w:w="2384" w:type="dxa"/>
            <w:vAlign w:val="center"/>
          </w:tcPr>
          <w:p w14:paraId="3B7BEF81" w14:textId="3E8DD5EE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PREDIBATTIMENTALE</w:t>
            </w:r>
          </w:p>
        </w:tc>
      </w:tr>
      <w:tr w:rsidR="009502E3" w:rsidRPr="00DE368C" w14:paraId="5BBAC959" w14:textId="401C91BD" w:rsidTr="0095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03D23104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31AF0925" w14:textId="03F85C55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30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2023/002307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2026/000191  </w:t>
              </w:r>
            </w:hyperlink>
          </w:p>
        </w:tc>
        <w:tc>
          <w:tcPr>
            <w:tcW w:w="851" w:type="dxa"/>
            <w:vAlign w:val="center"/>
          </w:tcPr>
          <w:p w14:paraId="22FEAE1B" w14:textId="5EFA154E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12:00 </w:t>
            </w:r>
          </w:p>
        </w:tc>
        <w:tc>
          <w:tcPr>
            <w:tcW w:w="2384" w:type="dxa"/>
            <w:vAlign w:val="center"/>
          </w:tcPr>
          <w:p w14:paraId="3F3E7FD4" w14:textId="36DFA31D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ESITO NOT. - PREDIBATTIMENTALE</w:t>
            </w:r>
          </w:p>
        </w:tc>
      </w:tr>
      <w:tr w:rsidR="009502E3" w:rsidRPr="00DE368C" w14:paraId="1596C3A5" w14:textId="3C505FA9" w:rsidTr="009502E3">
        <w:trPr>
          <w:trHeight w:hRule="exact" w:val="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24B9D7CF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0898F1E0" w14:textId="3C27A2DE" w:rsidR="009502E3" w:rsidRPr="00A515AE" w:rsidRDefault="009502E3" w:rsidP="00842FA8">
            <w:pPr>
              <w:tabs>
                <w:tab w:val="left" w:pos="585"/>
              </w:tabs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31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2023/000163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2025/000719  </w:t>
              </w:r>
            </w:hyperlink>
          </w:p>
        </w:tc>
        <w:tc>
          <w:tcPr>
            <w:tcW w:w="851" w:type="dxa"/>
            <w:vAlign w:val="center"/>
          </w:tcPr>
          <w:p w14:paraId="6E83D166" w14:textId="2CB1628C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12:00 </w:t>
            </w:r>
          </w:p>
        </w:tc>
        <w:tc>
          <w:tcPr>
            <w:tcW w:w="2384" w:type="dxa"/>
            <w:vAlign w:val="center"/>
          </w:tcPr>
          <w:p w14:paraId="2B41C7B2" w14:textId="35562495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ESITO NOT. - PREDIBATTIMENTALE</w:t>
            </w:r>
          </w:p>
        </w:tc>
      </w:tr>
      <w:tr w:rsidR="009502E3" w:rsidRPr="00DE368C" w14:paraId="14838007" w14:textId="07892292" w:rsidTr="0095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2446B248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4732423B" w14:textId="1AE09D62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32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2023/003455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GIP: 2023/001980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2025/001017  </w:t>
              </w:r>
            </w:hyperlink>
          </w:p>
        </w:tc>
        <w:tc>
          <w:tcPr>
            <w:tcW w:w="851" w:type="dxa"/>
            <w:vAlign w:val="center"/>
          </w:tcPr>
          <w:p w14:paraId="6E23B59C" w14:textId="3B522D79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12:15 </w:t>
            </w:r>
          </w:p>
        </w:tc>
        <w:tc>
          <w:tcPr>
            <w:tcW w:w="2384" w:type="dxa"/>
            <w:vAlign w:val="center"/>
          </w:tcPr>
          <w:p w14:paraId="3E77C9BF" w14:textId="08DF2A3E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 xml:space="preserve">PREDIBATTIMENTALE- EV. RITO ALTERNATIVO. </w:t>
            </w:r>
          </w:p>
        </w:tc>
      </w:tr>
      <w:tr w:rsidR="009502E3" w:rsidRPr="00DE368C" w14:paraId="187ECE03" w14:textId="5022FD89" w:rsidTr="009502E3">
        <w:trPr>
          <w:trHeight w:hRule="exact"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3C14FA46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0BD2121F" w14:textId="55647C6C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33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2022/004556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2024/000201  </w:t>
              </w:r>
            </w:hyperlink>
          </w:p>
        </w:tc>
        <w:tc>
          <w:tcPr>
            <w:tcW w:w="851" w:type="dxa"/>
            <w:vAlign w:val="center"/>
          </w:tcPr>
          <w:p w14:paraId="150DD5B4" w14:textId="36280476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12:30 </w:t>
            </w:r>
          </w:p>
        </w:tc>
        <w:tc>
          <w:tcPr>
            <w:tcW w:w="2384" w:type="dxa"/>
            <w:vAlign w:val="center"/>
          </w:tcPr>
          <w:p w14:paraId="0648234C" w14:textId="1CFAC5B9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 xml:space="preserve">PREDIBATTIMENTALE-MAP </w:t>
            </w:r>
          </w:p>
        </w:tc>
      </w:tr>
      <w:tr w:rsidR="009502E3" w:rsidRPr="00DE368C" w14:paraId="6D10F091" w14:textId="5031D820" w:rsidTr="0095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793EDF1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011C375B" w14:textId="2C4EEED6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34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2023/002925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2026/000463  </w:t>
              </w:r>
            </w:hyperlink>
          </w:p>
        </w:tc>
        <w:tc>
          <w:tcPr>
            <w:tcW w:w="851" w:type="dxa"/>
            <w:vAlign w:val="center"/>
          </w:tcPr>
          <w:p w14:paraId="32845AD4" w14:textId="3AC27397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12:30 </w:t>
            </w:r>
          </w:p>
        </w:tc>
        <w:tc>
          <w:tcPr>
            <w:tcW w:w="2384" w:type="dxa"/>
            <w:vAlign w:val="center"/>
          </w:tcPr>
          <w:p w14:paraId="1C3D0C63" w14:textId="5ABFD44E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ESITO NOT. - PREDIBATTIMENTALE</w:t>
            </w:r>
          </w:p>
        </w:tc>
      </w:tr>
      <w:tr w:rsidR="009502E3" w:rsidRPr="00DE368C" w14:paraId="4F66B14B" w14:textId="20A67ECC" w:rsidTr="009502E3">
        <w:trPr>
          <w:trHeight w:hRule="exact"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443449A1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4F98878" w14:textId="4665C20C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35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2023/000308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2026/000464  </w:t>
              </w:r>
            </w:hyperlink>
          </w:p>
        </w:tc>
        <w:tc>
          <w:tcPr>
            <w:tcW w:w="851" w:type="dxa"/>
            <w:vAlign w:val="center"/>
          </w:tcPr>
          <w:p w14:paraId="13F53B6A" w14:textId="0D37301F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12:45 </w:t>
            </w:r>
          </w:p>
        </w:tc>
        <w:tc>
          <w:tcPr>
            <w:tcW w:w="2384" w:type="dxa"/>
            <w:vAlign w:val="center"/>
          </w:tcPr>
          <w:p w14:paraId="6F2090FA" w14:textId="38EDAA58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>PREDIBATTIMENTALE</w:t>
            </w:r>
          </w:p>
        </w:tc>
      </w:tr>
      <w:tr w:rsidR="009502E3" w:rsidRPr="00DE368C" w14:paraId="05527788" w14:textId="3F5BC919" w:rsidTr="0095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6E31BCEB" w14:textId="77777777" w:rsidR="009502E3" w:rsidRPr="00E218B3" w:rsidRDefault="009502E3" w:rsidP="00842FA8">
            <w:pPr>
              <w:pStyle w:val="Paragrafoelenco"/>
              <w:numPr>
                <w:ilvl w:val="0"/>
                <w:numId w:val="5"/>
              </w:numPr>
              <w:spacing w:line="240" w:lineRule="auto"/>
              <w:ind w:right="-1"/>
              <w:mirrorIndents/>
              <w:jc w:val="left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05296515" w14:textId="4D34C53E" w:rsidR="009502E3" w:rsidRPr="00A515AE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hyperlink r:id="rId36" w:history="1">
              <w:r w:rsidRPr="00A515AE">
                <w:rPr>
                  <w:rStyle w:val="Collegamentoipertestuale"/>
                  <w:sz w:val="20"/>
                  <w:u w:val="none"/>
                </w:rPr>
                <w:t xml:space="preserve">PM: 2026/001938 </w:t>
              </w:r>
              <w:r w:rsidRPr="00A515AE">
                <w:rPr>
                  <w:color w:val="0000FF"/>
                  <w:sz w:val="20"/>
                </w:rPr>
                <w:br/>
              </w:r>
              <w:r w:rsidRPr="00A515AE">
                <w:rPr>
                  <w:rStyle w:val="Collegamentoipertestuale"/>
                  <w:sz w:val="20"/>
                  <w:u w:val="none"/>
                </w:rPr>
                <w:t xml:space="preserve">DIB: 2026/000341  </w:t>
              </w:r>
            </w:hyperlink>
          </w:p>
        </w:tc>
        <w:tc>
          <w:tcPr>
            <w:tcW w:w="851" w:type="dxa"/>
            <w:vAlign w:val="center"/>
          </w:tcPr>
          <w:p w14:paraId="201784B6" w14:textId="7C2B57A7" w:rsidR="009502E3" w:rsidRPr="00A76812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</w:rPr>
            </w:pPr>
            <w:r>
              <w:t xml:space="preserve">13:00 </w:t>
            </w:r>
          </w:p>
        </w:tc>
        <w:tc>
          <w:tcPr>
            <w:tcW w:w="2384" w:type="dxa"/>
            <w:vAlign w:val="center"/>
          </w:tcPr>
          <w:p w14:paraId="769D22F1" w14:textId="4E549374" w:rsidR="009502E3" w:rsidRPr="008C1913" w:rsidRDefault="009502E3" w:rsidP="00842FA8">
            <w:pPr>
              <w:spacing w:line="240" w:lineRule="auto"/>
              <w:ind w:right="-1"/>
              <w:contextualSpacing/>
              <w:mirrorIndents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0"/>
              </w:rPr>
            </w:pPr>
            <w:r w:rsidRPr="008C1913">
              <w:rPr>
                <w:rFonts w:ascii="Garamond" w:hAnsi="Garamond"/>
                <w:color w:val="000000" w:themeColor="text1"/>
                <w:sz w:val="20"/>
              </w:rPr>
              <w:t xml:space="preserve">QUEST. PREL. </w:t>
            </w:r>
          </w:p>
        </w:tc>
      </w:tr>
    </w:tbl>
    <w:tbl>
      <w:tblPr>
        <w:tblW w:w="5000" w:type="pct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0"/>
        <w:gridCol w:w="963"/>
        <w:gridCol w:w="963"/>
        <w:gridCol w:w="963"/>
        <w:gridCol w:w="962"/>
        <w:gridCol w:w="962"/>
        <w:gridCol w:w="962"/>
        <w:gridCol w:w="962"/>
        <w:gridCol w:w="962"/>
        <w:gridCol w:w="969"/>
      </w:tblGrid>
      <w:tr w:rsidR="009E717D" w14:paraId="6D7FF719" w14:textId="613767B3" w:rsidTr="00EF3AC3">
        <w:trPr>
          <w:trHeight w:val="41"/>
          <w:tblCellSpacing w:w="7" w:type="dxa"/>
        </w:trPr>
        <w:tc>
          <w:tcPr>
            <w:tcW w:w="0" w:type="auto"/>
            <w:vAlign w:val="center"/>
          </w:tcPr>
          <w:p w14:paraId="58680887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2A1C03A1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FC3F023" w14:textId="5951EC2D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AE02E7A" w14:textId="762A8C36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563EE44" w14:textId="32EE2C69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5B86890" w14:textId="2C7C2D9A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E904F8E" w14:textId="416DCDC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148BC00" w14:textId="21AE93EE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E61156D" w14:textId="53F2B8F6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5923457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2CA36669" w14:textId="139C8916" w:rsidTr="003A34D9">
        <w:trPr>
          <w:tblCellSpacing w:w="7" w:type="dxa"/>
        </w:trPr>
        <w:tc>
          <w:tcPr>
            <w:tcW w:w="0" w:type="auto"/>
            <w:vAlign w:val="center"/>
          </w:tcPr>
          <w:p w14:paraId="5EE60205" w14:textId="00EEF112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38E86AE2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7593D9D" w14:textId="15BFB594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59D7DE3" w14:textId="3D2A2AFB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5F33CBD" w14:textId="75E71554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F6DFF3F" w14:textId="77CC5BB5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9E5CC88" w14:textId="073783EA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FE46388" w14:textId="0BD1B5C8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7CB4859" w14:textId="36DE5E3A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743DAA5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37223710" w14:textId="36A737F4" w:rsidTr="003A34D9">
        <w:trPr>
          <w:tblCellSpacing w:w="7" w:type="dxa"/>
        </w:trPr>
        <w:tc>
          <w:tcPr>
            <w:tcW w:w="0" w:type="auto"/>
            <w:vAlign w:val="center"/>
          </w:tcPr>
          <w:p w14:paraId="22147FCF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0777E14C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D0AE3D3" w14:textId="4F92F9CE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5D2C681" w14:textId="5F90C2ED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2162D30" w14:textId="7FB50BC0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7D05A9C" w14:textId="0827F37F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F30FA26" w14:textId="3BB41F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4F957B9" w14:textId="4DC9399D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CA73ED4" w14:textId="76A5B2CC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81A6EFF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785A4798" w14:textId="3A79781F" w:rsidTr="003A34D9">
        <w:trPr>
          <w:tblCellSpacing w:w="7" w:type="dxa"/>
        </w:trPr>
        <w:tc>
          <w:tcPr>
            <w:tcW w:w="0" w:type="auto"/>
            <w:vAlign w:val="center"/>
          </w:tcPr>
          <w:p w14:paraId="40F2ECED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4278113F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33A6CDD" w14:textId="214C455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36F1EFF" w14:textId="00F06480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904E5C5" w14:textId="68903FE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BEF74D4" w14:textId="56146C6C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C61E70B" w14:textId="2A4C8EF1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2E97EEB" w14:textId="39EF3EE4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2B6C2C1" w14:textId="5486296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102184C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31AF5EC6" w14:textId="2FD3B2E3" w:rsidTr="003A34D9">
        <w:trPr>
          <w:tblCellSpacing w:w="7" w:type="dxa"/>
        </w:trPr>
        <w:tc>
          <w:tcPr>
            <w:tcW w:w="0" w:type="auto"/>
            <w:vAlign w:val="center"/>
          </w:tcPr>
          <w:p w14:paraId="04CEEC7E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11535E4A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654FF6B" w14:textId="6E94235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5D79119" w14:textId="240F0088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9E65521" w14:textId="069F305C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45CC628" w14:textId="1388EAAA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62AA70D" w14:textId="61B90F32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D57723D" w14:textId="346D5740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EC68A2A" w14:textId="060CCEFC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78289F3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6886B597" w14:textId="12F143F1" w:rsidTr="003A34D9">
        <w:trPr>
          <w:tblCellSpacing w:w="7" w:type="dxa"/>
        </w:trPr>
        <w:tc>
          <w:tcPr>
            <w:tcW w:w="0" w:type="auto"/>
            <w:vAlign w:val="center"/>
          </w:tcPr>
          <w:p w14:paraId="1FC96ADB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0D1503D1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A401B80" w14:textId="0F05ACE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86BEEA5" w14:textId="0BF3475F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FAEEE35" w14:textId="27CA0374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4F53EEB" w14:textId="26691150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F7BAB24" w14:textId="7A338B04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66161E4" w14:textId="1D37A14B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0F52B30" w14:textId="441CBAD0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CC81F1C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013A694D" w14:textId="38E660F3" w:rsidTr="003A34D9">
        <w:trPr>
          <w:tblCellSpacing w:w="7" w:type="dxa"/>
        </w:trPr>
        <w:tc>
          <w:tcPr>
            <w:tcW w:w="0" w:type="auto"/>
            <w:vAlign w:val="center"/>
          </w:tcPr>
          <w:p w14:paraId="075CC2E2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0CAD12C6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6B5F205" w14:textId="3E19999E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D129D94" w14:textId="2983BDEB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E3428F4" w14:textId="24D8BAD2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21411F3" w14:textId="6A3F98E0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701741D" w14:textId="29DBA46C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DD05866" w14:textId="546E6313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CDC0F0E" w14:textId="67C6E5E5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9222A09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2DB6FEA8" w14:textId="60542F1F" w:rsidTr="003A34D9">
        <w:trPr>
          <w:tblCellSpacing w:w="7" w:type="dxa"/>
        </w:trPr>
        <w:tc>
          <w:tcPr>
            <w:tcW w:w="0" w:type="auto"/>
            <w:vAlign w:val="center"/>
          </w:tcPr>
          <w:p w14:paraId="2494A876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760F7A60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AD6A7F7" w14:textId="2521F70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7F68892" w14:textId="4C0634BC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7E21AB6" w14:textId="5D6A247A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8279181" w14:textId="5BB8D903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105F674" w14:textId="0DFDC69B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CCC8BE4" w14:textId="3125B0D6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E1F9C2B" w14:textId="7727138B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8A0AC07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151211B3" w14:textId="713DB214" w:rsidTr="003A34D9">
        <w:trPr>
          <w:tblCellSpacing w:w="7" w:type="dxa"/>
        </w:trPr>
        <w:tc>
          <w:tcPr>
            <w:tcW w:w="0" w:type="auto"/>
            <w:vAlign w:val="center"/>
          </w:tcPr>
          <w:p w14:paraId="011C269D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3002078A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8E7FCF1" w14:textId="78015E0C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6DF9DA7" w14:textId="147F703C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BAFE7A2" w14:textId="51325F50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6561523" w14:textId="28293DBE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F7586AE" w14:textId="64E10928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ABC8612" w14:textId="7DBD5E8B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D70379B" w14:textId="230E7C25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6E58FFE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361478FE" w14:textId="4A728269" w:rsidTr="003A34D9">
        <w:trPr>
          <w:tblCellSpacing w:w="7" w:type="dxa"/>
        </w:trPr>
        <w:tc>
          <w:tcPr>
            <w:tcW w:w="0" w:type="auto"/>
            <w:vAlign w:val="center"/>
          </w:tcPr>
          <w:p w14:paraId="6B2C1405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1508F569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3BB7EB6" w14:textId="2B6E99C5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AF8BD1F" w14:textId="0B0DCC98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37C2028" w14:textId="37CB3DC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BEA8CD3" w14:textId="549A2005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02962E0" w14:textId="2916391F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EC31E9D" w14:textId="7F20D19C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E7A54CF" w14:textId="6781F1A9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601E3B1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55B08273" w14:textId="6F894E91" w:rsidTr="003A34D9">
        <w:trPr>
          <w:tblCellSpacing w:w="7" w:type="dxa"/>
        </w:trPr>
        <w:tc>
          <w:tcPr>
            <w:tcW w:w="0" w:type="auto"/>
            <w:vAlign w:val="center"/>
          </w:tcPr>
          <w:p w14:paraId="6419F0B7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52347B57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26C90CC" w14:textId="6B0640D9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9FBB3EE" w14:textId="1CDD25F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83298CA" w14:textId="00C4E6F6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81C435E" w14:textId="0341722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F5139A7" w14:textId="29001564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A1D809A" w14:textId="26FF3E2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8DB71FB" w14:textId="4D0DD708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197F3E3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499D9508" w14:textId="3D6B2820" w:rsidTr="003A34D9">
        <w:trPr>
          <w:tblCellSpacing w:w="7" w:type="dxa"/>
        </w:trPr>
        <w:tc>
          <w:tcPr>
            <w:tcW w:w="0" w:type="auto"/>
            <w:vAlign w:val="center"/>
          </w:tcPr>
          <w:p w14:paraId="57145A81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42E0E32D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87806CB" w14:textId="28428541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FA98498" w14:textId="6209AD19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55095CE" w14:textId="2E788EC3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F8FF0D4" w14:textId="2C35FEB1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016CB8F" w14:textId="7D5E7832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58BFEEB" w14:textId="21C428D0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6BF72A3" w14:textId="69F2C6DE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2EF33C2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152766D5" w14:textId="23A0ADE8" w:rsidTr="003A34D9">
        <w:trPr>
          <w:tblCellSpacing w:w="7" w:type="dxa"/>
        </w:trPr>
        <w:tc>
          <w:tcPr>
            <w:tcW w:w="0" w:type="auto"/>
            <w:vAlign w:val="center"/>
          </w:tcPr>
          <w:p w14:paraId="02CD416E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1753D522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624275D" w14:textId="10579FEE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406D322" w14:textId="61659024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4DE899C" w14:textId="40002A5A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851D95F" w14:textId="3C025192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70CF817" w14:textId="50E6A986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7965762" w14:textId="3E25F2F6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DA319F4" w14:textId="1AFEDB0B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63C5D6B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3BC66304" w14:textId="44D16FC3" w:rsidTr="003A34D9">
        <w:trPr>
          <w:tblCellSpacing w:w="7" w:type="dxa"/>
        </w:trPr>
        <w:tc>
          <w:tcPr>
            <w:tcW w:w="0" w:type="auto"/>
            <w:vAlign w:val="center"/>
          </w:tcPr>
          <w:p w14:paraId="18FB1BC5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74650258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217E97F" w14:textId="5DA2A119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A658CF8" w14:textId="0FFC5056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4DDEC26" w14:textId="4CC72C53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0B9306B" w14:textId="6DCF8250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B833EB5" w14:textId="4BE6BC38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5096452" w14:textId="4FDC2791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45A6AF8" w14:textId="0C9F21B0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1B9677A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36C7FCB6" w14:textId="3136AA75" w:rsidTr="003A34D9">
        <w:trPr>
          <w:tblCellSpacing w:w="7" w:type="dxa"/>
        </w:trPr>
        <w:tc>
          <w:tcPr>
            <w:tcW w:w="0" w:type="auto"/>
            <w:vAlign w:val="center"/>
          </w:tcPr>
          <w:p w14:paraId="6723334F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4C744B52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47A58AA" w14:textId="1022F945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4A83D5D" w14:textId="26AE84A2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546D6D3" w14:textId="5279D35D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9AC45C7" w14:textId="05135A3F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0FDB70F" w14:textId="4EE6BDFC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064BD80" w14:textId="1C46458C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3C6A580" w14:textId="430B1C3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9362A44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62053831" w14:textId="7D49A49C" w:rsidTr="003A34D9">
        <w:trPr>
          <w:tblCellSpacing w:w="7" w:type="dxa"/>
        </w:trPr>
        <w:tc>
          <w:tcPr>
            <w:tcW w:w="0" w:type="auto"/>
            <w:vAlign w:val="center"/>
          </w:tcPr>
          <w:p w14:paraId="2F16DC48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1B0D8954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15A26D1" w14:textId="614A4511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A900ED2" w14:textId="145A2501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3956188" w14:textId="1022711D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4CB970A" w14:textId="76F78125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16E458E" w14:textId="31CF40D9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E6F3A25" w14:textId="240A14DE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C1663F3" w14:textId="28C18B4F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D3CFBB2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494621FF" w14:textId="22931ABD" w:rsidTr="003A34D9">
        <w:trPr>
          <w:tblCellSpacing w:w="7" w:type="dxa"/>
        </w:trPr>
        <w:tc>
          <w:tcPr>
            <w:tcW w:w="0" w:type="auto"/>
            <w:vAlign w:val="center"/>
          </w:tcPr>
          <w:p w14:paraId="0E3D4E33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60EDC4A1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C9D46FB" w14:textId="0C35F72B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8B8D3A3" w14:textId="279EA53E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59C06DB" w14:textId="2C7BE220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DBFD5F4" w14:textId="621721E3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37FB5AE" w14:textId="0C598A31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56984FE" w14:textId="70A53119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C1FC144" w14:textId="794895BB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759C1B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6FF41E57" w14:textId="033CEA6B" w:rsidTr="003A34D9">
        <w:trPr>
          <w:tblCellSpacing w:w="7" w:type="dxa"/>
        </w:trPr>
        <w:tc>
          <w:tcPr>
            <w:tcW w:w="0" w:type="auto"/>
            <w:vAlign w:val="center"/>
          </w:tcPr>
          <w:p w14:paraId="6F15F971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390F54D2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C35D4EF" w14:textId="33412533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83683BA" w14:textId="458FA88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E686B89" w14:textId="0C58CBD0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6F22F00" w14:textId="7E0120EB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401F0BC" w14:textId="1A710CB4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97D3F0D" w14:textId="029B49F6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4E8BF00" w14:textId="0D57F694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2F9B342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6597404F" w14:textId="768B00F2" w:rsidTr="003A34D9">
        <w:trPr>
          <w:tblCellSpacing w:w="7" w:type="dxa"/>
        </w:trPr>
        <w:tc>
          <w:tcPr>
            <w:tcW w:w="0" w:type="auto"/>
            <w:vAlign w:val="center"/>
          </w:tcPr>
          <w:p w14:paraId="771C1BFF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0C6AEE9D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D50C2F1" w14:textId="5849949C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E538373" w14:textId="7A563559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4E69BD6" w14:textId="09CF8CB8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DF5180B" w14:textId="4819333D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EA8136B" w14:textId="09602286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0FDDD44" w14:textId="6D6CFE2E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61E5B09" w14:textId="653CED6B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DB0337B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077A8A97" w14:textId="0323688C" w:rsidTr="003A34D9">
        <w:trPr>
          <w:tblCellSpacing w:w="7" w:type="dxa"/>
        </w:trPr>
        <w:tc>
          <w:tcPr>
            <w:tcW w:w="0" w:type="auto"/>
            <w:vAlign w:val="center"/>
          </w:tcPr>
          <w:p w14:paraId="28C37B1A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6E566944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41137DD" w14:textId="1725DAD9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398CAF7" w14:textId="2A6C487E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7AF299E" w14:textId="6552895B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5DC5B9A" w14:textId="5B80553A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1B30E8C" w14:textId="5F4B015E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D41BE0A" w14:textId="6BF98AB4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E2473C7" w14:textId="19D7197D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6E845A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66BCB338" w14:textId="70345D3B" w:rsidTr="003A34D9">
        <w:trPr>
          <w:tblCellSpacing w:w="7" w:type="dxa"/>
        </w:trPr>
        <w:tc>
          <w:tcPr>
            <w:tcW w:w="0" w:type="auto"/>
            <w:vAlign w:val="center"/>
          </w:tcPr>
          <w:p w14:paraId="50DCCFDB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421EF16E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820DFE1" w14:textId="19EB947D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0398930" w14:textId="41D16A66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A50D719" w14:textId="1993452C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A5899B3" w14:textId="3774DEC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40D23AC" w14:textId="5843ADF1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71E4771" w14:textId="7893C6EF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FA7783E" w14:textId="22497ED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3E9A43C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18D10347" w14:textId="25778C9E" w:rsidTr="003A34D9">
        <w:trPr>
          <w:tblCellSpacing w:w="7" w:type="dxa"/>
        </w:trPr>
        <w:tc>
          <w:tcPr>
            <w:tcW w:w="0" w:type="auto"/>
            <w:vAlign w:val="center"/>
          </w:tcPr>
          <w:p w14:paraId="3C76AADF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2F85FD56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2549B4B" w14:textId="2882FFA4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2D657EC" w14:textId="0CA17144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3F7E41C" w14:textId="0F536048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7F6C4D0" w14:textId="749B9295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0E933B5" w14:textId="4310BFD1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D717FEB" w14:textId="52347F9E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6453A0E" w14:textId="7DAC332F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65A4A5C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7B3174EA" w14:textId="335F2A32" w:rsidTr="003A34D9">
        <w:trPr>
          <w:tblCellSpacing w:w="7" w:type="dxa"/>
        </w:trPr>
        <w:tc>
          <w:tcPr>
            <w:tcW w:w="0" w:type="auto"/>
            <w:vAlign w:val="center"/>
          </w:tcPr>
          <w:p w14:paraId="6414BC81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0A90965B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7E4CD57" w14:textId="20EF6636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FA669DB" w14:textId="441CD39F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E37DBF0" w14:textId="380F7589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FFD56CF" w14:textId="6E4715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4F82E1F" w14:textId="5A9A58A2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00E3CE5" w14:textId="4B1AB4E3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D42EAAB" w14:textId="44960A6C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4E29D4C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688FFD16" w14:textId="76ED1366" w:rsidTr="003A34D9">
        <w:trPr>
          <w:tblCellSpacing w:w="7" w:type="dxa"/>
        </w:trPr>
        <w:tc>
          <w:tcPr>
            <w:tcW w:w="0" w:type="auto"/>
            <w:vAlign w:val="center"/>
          </w:tcPr>
          <w:p w14:paraId="29367D2D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2A6CEC95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FBCE3AD" w14:textId="239E34C0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C772BA0" w14:textId="00038F54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2D199C8" w14:textId="2D99CABD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E053C7D" w14:textId="34A80A24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9EE4F0B" w14:textId="6EEDD241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65B3C59" w14:textId="3EBCE018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5271CFE" w14:textId="1B30EB3A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0E2B2B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06560895" w14:textId="2D94021D" w:rsidTr="003A34D9">
        <w:trPr>
          <w:tblCellSpacing w:w="7" w:type="dxa"/>
        </w:trPr>
        <w:tc>
          <w:tcPr>
            <w:tcW w:w="0" w:type="auto"/>
            <w:vAlign w:val="center"/>
          </w:tcPr>
          <w:p w14:paraId="786FE257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774B09BB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4C13AF4" w14:textId="6BDA8FC1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3FF6B65" w14:textId="33CD73A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8C7E9D8" w14:textId="02D801E6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862C960" w14:textId="6E71124D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D453C7" w14:textId="6C8CBE65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C9E9BFB" w14:textId="355A8428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BD2F036" w14:textId="075A7C2D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221DF0A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  <w:tr w:rsidR="009E717D" w14:paraId="43B8A847" w14:textId="1E1C72C1" w:rsidTr="003A34D9">
        <w:trPr>
          <w:tblCellSpacing w:w="7" w:type="dxa"/>
        </w:trPr>
        <w:tc>
          <w:tcPr>
            <w:tcW w:w="0" w:type="auto"/>
            <w:vAlign w:val="center"/>
          </w:tcPr>
          <w:p w14:paraId="2CF9E669" w14:textId="77777777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0A091275" w14:textId="77777777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915C17D" w14:textId="6DA2F858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2AC879D" w14:textId="414E2309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FDB7C82" w14:textId="726FAD09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244656A" w14:textId="47D5DC42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4F3535A" w14:textId="1567BD4C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5D14DE2" w14:textId="6C6C64E6" w:rsidR="009E717D" w:rsidRDefault="009E717D" w:rsidP="009E717D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9A5ABB2" w14:textId="3AC9D7E6" w:rsidR="009E717D" w:rsidRDefault="009E717D" w:rsidP="009E717D">
            <w:pPr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14:paraId="446B0A1D" w14:textId="77777777" w:rsidR="009E717D" w:rsidRDefault="009E717D" w:rsidP="009E717D">
            <w:pPr>
              <w:overflowPunct/>
              <w:autoSpaceDE/>
              <w:autoSpaceDN/>
              <w:adjustRightInd/>
              <w:spacing w:line="240" w:lineRule="auto"/>
              <w:ind w:right="0"/>
              <w:jc w:val="left"/>
              <w:textAlignment w:val="auto"/>
              <w:rPr>
                <w:sz w:val="20"/>
              </w:rPr>
            </w:pPr>
          </w:p>
        </w:tc>
      </w:tr>
    </w:tbl>
    <w:p w14:paraId="4ABE74E6" w14:textId="5CD8823A" w:rsidR="00EE6EF9" w:rsidRPr="005D311A" w:rsidRDefault="00EE6EF9" w:rsidP="00355A8A">
      <w:pPr>
        <w:ind w:right="-1"/>
        <w:contextualSpacing/>
        <w:mirrorIndents/>
        <w:rPr>
          <w:sz w:val="12"/>
          <w:szCs w:val="12"/>
        </w:rPr>
      </w:pPr>
    </w:p>
    <w:sectPr w:rsidR="00EE6EF9" w:rsidRPr="005D311A" w:rsidSect="00A00037">
      <w:pgSz w:w="11906" w:h="16838"/>
      <w:pgMar w:top="397" w:right="1134" w:bottom="397" w:left="1134" w:header="170" w:footer="17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07434" w14:textId="77777777" w:rsidR="00F13228" w:rsidRDefault="00F13228" w:rsidP="00280F03">
      <w:pPr>
        <w:spacing w:line="240" w:lineRule="auto"/>
      </w:pPr>
      <w:r>
        <w:separator/>
      </w:r>
    </w:p>
  </w:endnote>
  <w:endnote w:type="continuationSeparator" w:id="0">
    <w:p w14:paraId="426E0451" w14:textId="77777777" w:rsidR="00F13228" w:rsidRDefault="00F13228" w:rsidP="00280F03">
      <w:pPr>
        <w:spacing w:line="240" w:lineRule="auto"/>
      </w:pPr>
      <w:r>
        <w:continuationSeparator/>
      </w:r>
    </w:p>
  </w:endnote>
  <w:endnote w:type="continuationNotice" w:id="1">
    <w:p w14:paraId="07E85A0A" w14:textId="77777777" w:rsidR="00F13228" w:rsidRDefault="00F1322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AC591" w14:textId="77777777" w:rsidR="00F13228" w:rsidRDefault="00F13228" w:rsidP="00280F03">
      <w:pPr>
        <w:spacing w:line="240" w:lineRule="auto"/>
      </w:pPr>
      <w:r>
        <w:separator/>
      </w:r>
    </w:p>
  </w:footnote>
  <w:footnote w:type="continuationSeparator" w:id="0">
    <w:p w14:paraId="0EAC8F7E" w14:textId="77777777" w:rsidR="00F13228" w:rsidRDefault="00F13228" w:rsidP="00280F03">
      <w:pPr>
        <w:spacing w:line="240" w:lineRule="auto"/>
      </w:pPr>
      <w:r>
        <w:continuationSeparator/>
      </w:r>
    </w:p>
  </w:footnote>
  <w:footnote w:type="continuationNotice" w:id="1">
    <w:p w14:paraId="3FEE05BE" w14:textId="77777777" w:rsidR="00F13228" w:rsidRDefault="00F1322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E55A1"/>
    <w:multiLevelType w:val="hybridMultilevel"/>
    <w:tmpl w:val="429E0C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4275A"/>
    <w:multiLevelType w:val="multilevel"/>
    <w:tmpl w:val="CD54A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C726FF"/>
    <w:multiLevelType w:val="hybridMultilevel"/>
    <w:tmpl w:val="A0C2AFA6"/>
    <w:lvl w:ilvl="0" w:tplc="F35A723C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5A65A1"/>
    <w:multiLevelType w:val="hybridMultilevel"/>
    <w:tmpl w:val="1C42820A"/>
    <w:lvl w:ilvl="0" w:tplc="BDEEC45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B1165B"/>
    <w:multiLevelType w:val="hybridMultilevel"/>
    <w:tmpl w:val="B9627A1E"/>
    <w:lvl w:ilvl="0" w:tplc="3B4AEA72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403445"/>
    <w:multiLevelType w:val="hybridMultilevel"/>
    <w:tmpl w:val="D6CE4ECA"/>
    <w:lvl w:ilvl="0" w:tplc="BDEEC45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5C2DA3"/>
    <w:multiLevelType w:val="hybridMultilevel"/>
    <w:tmpl w:val="A568375C"/>
    <w:lvl w:ilvl="0" w:tplc="047EB4E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236135">
    <w:abstractNumId w:val="6"/>
  </w:num>
  <w:num w:numId="2" w16cid:durableId="1098403743">
    <w:abstractNumId w:val="5"/>
  </w:num>
  <w:num w:numId="3" w16cid:durableId="1398866474">
    <w:abstractNumId w:val="4"/>
  </w:num>
  <w:num w:numId="4" w16cid:durableId="2003577926">
    <w:abstractNumId w:val="3"/>
  </w:num>
  <w:num w:numId="5" w16cid:durableId="1048534663">
    <w:abstractNumId w:val="2"/>
  </w:num>
  <w:num w:numId="6" w16cid:durableId="2120903227">
    <w:abstractNumId w:val="0"/>
  </w:num>
  <w:num w:numId="7" w16cid:durableId="127623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7AE"/>
    <w:rsid w:val="0000236D"/>
    <w:rsid w:val="00002F28"/>
    <w:rsid w:val="0000305C"/>
    <w:rsid w:val="00005963"/>
    <w:rsid w:val="00006117"/>
    <w:rsid w:val="00007E7F"/>
    <w:rsid w:val="0001005B"/>
    <w:rsid w:val="000105BA"/>
    <w:rsid w:val="00010731"/>
    <w:rsid w:val="00013870"/>
    <w:rsid w:val="00013FF4"/>
    <w:rsid w:val="00014BA5"/>
    <w:rsid w:val="00014CF7"/>
    <w:rsid w:val="00015BD7"/>
    <w:rsid w:val="00016BB2"/>
    <w:rsid w:val="00020149"/>
    <w:rsid w:val="00020E41"/>
    <w:rsid w:val="00020EE7"/>
    <w:rsid w:val="000218A6"/>
    <w:rsid w:val="00021C2A"/>
    <w:rsid w:val="00022F77"/>
    <w:rsid w:val="0002376D"/>
    <w:rsid w:val="00024C13"/>
    <w:rsid w:val="0002553B"/>
    <w:rsid w:val="0002620A"/>
    <w:rsid w:val="000305C6"/>
    <w:rsid w:val="000311B4"/>
    <w:rsid w:val="0003212E"/>
    <w:rsid w:val="00032475"/>
    <w:rsid w:val="00032607"/>
    <w:rsid w:val="000339E2"/>
    <w:rsid w:val="00034609"/>
    <w:rsid w:val="0003558D"/>
    <w:rsid w:val="00036A79"/>
    <w:rsid w:val="00036C4B"/>
    <w:rsid w:val="00041BC4"/>
    <w:rsid w:val="00043A18"/>
    <w:rsid w:val="00045B3E"/>
    <w:rsid w:val="000472CC"/>
    <w:rsid w:val="000512A2"/>
    <w:rsid w:val="000518B6"/>
    <w:rsid w:val="00054431"/>
    <w:rsid w:val="00057FD9"/>
    <w:rsid w:val="0006008A"/>
    <w:rsid w:val="00063110"/>
    <w:rsid w:val="000639CF"/>
    <w:rsid w:val="0006654A"/>
    <w:rsid w:val="00066C77"/>
    <w:rsid w:val="00066D3D"/>
    <w:rsid w:val="00071CDA"/>
    <w:rsid w:val="0007338B"/>
    <w:rsid w:val="00073D9B"/>
    <w:rsid w:val="00076596"/>
    <w:rsid w:val="00077292"/>
    <w:rsid w:val="00077465"/>
    <w:rsid w:val="00077EB3"/>
    <w:rsid w:val="0008079D"/>
    <w:rsid w:val="00082107"/>
    <w:rsid w:val="000827AE"/>
    <w:rsid w:val="00085171"/>
    <w:rsid w:val="00085B65"/>
    <w:rsid w:val="000862CB"/>
    <w:rsid w:val="00087DFF"/>
    <w:rsid w:val="000903B6"/>
    <w:rsid w:val="00090780"/>
    <w:rsid w:val="00090EA1"/>
    <w:rsid w:val="00091000"/>
    <w:rsid w:val="000929E6"/>
    <w:rsid w:val="000936D9"/>
    <w:rsid w:val="00093928"/>
    <w:rsid w:val="00093985"/>
    <w:rsid w:val="00093EBF"/>
    <w:rsid w:val="000969D8"/>
    <w:rsid w:val="00096CB4"/>
    <w:rsid w:val="00096CCF"/>
    <w:rsid w:val="00097D71"/>
    <w:rsid w:val="000A0300"/>
    <w:rsid w:val="000A1069"/>
    <w:rsid w:val="000A10B8"/>
    <w:rsid w:val="000A1127"/>
    <w:rsid w:val="000A22DE"/>
    <w:rsid w:val="000A3B0E"/>
    <w:rsid w:val="000A3FD3"/>
    <w:rsid w:val="000A4342"/>
    <w:rsid w:val="000A4C87"/>
    <w:rsid w:val="000A6434"/>
    <w:rsid w:val="000A70A7"/>
    <w:rsid w:val="000B11A0"/>
    <w:rsid w:val="000B17DF"/>
    <w:rsid w:val="000B1DEA"/>
    <w:rsid w:val="000B29AF"/>
    <w:rsid w:val="000B2A8B"/>
    <w:rsid w:val="000B2E56"/>
    <w:rsid w:val="000B4421"/>
    <w:rsid w:val="000B486B"/>
    <w:rsid w:val="000B5AF3"/>
    <w:rsid w:val="000B5B8E"/>
    <w:rsid w:val="000B62EF"/>
    <w:rsid w:val="000B6814"/>
    <w:rsid w:val="000B6DFB"/>
    <w:rsid w:val="000B74C7"/>
    <w:rsid w:val="000C08F9"/>
    <w:rsid w:val="000C0BAD"/>
    <w:rsid w:val="000C323F"/>
    <w:rsid w:val="000C3522"/>
    <w:rsid w:val="000C634B"/>
    <w:rsid w:val="000C647B"/>
    <w:rsid w:val="000C726E"/>
    <w:rsid w:val="000C7DCD"/>
    <w:rsid w:val="000D0D1A"/>
    <w:rsid w:val="000D104D"/>
    <w:rsid w:val="000D11B3"/>
    <w:rsid w:val="000D25D1"/>
    <w:rsid w:val="000D28FF"/>
    <w:rsid w:val="000D295F"/>
    <w:rsid w:val="000D31C0"/>
    <w:rsid w:val="000D4B50"/>
    <w:rsid w:val="000D5BA5"/>
    <w:rsid w:val="000D5CFD"/>
    <w:rsid w:val="000D5E30"/>
    <w:rsid w:val="000D652B"/>
    <w:rsid w:val="000D68DE"/>
    <w:rsid w:val="000D692F"/>
    <w:rsid w:val="000D734F"/>
    <w:rsid w:val="000D77B8"/>
    <w:rsid w:val="000E00EB"/>
    <w:rsid w:val="000E02AF"/>
    <w:rsid w:val="000E14EE"/>
    <w:rsid w:val="000E2862"/>
    <w:rsid w:val="000E604F"/>
    <w:rsid w:val="000E66E2"/>
    <w:rsid w:val="000E6F0A"/>
    <w:rsid w:val="000F1496"/>
    <w:rsid w:val="000F17EC"/>
    <w:rsid w:val="000F25C3"/>
    <w:rsid w:val="000F265C"/>
    <w:rsid w:val="000F2AB7"/>
    <w:rsid w:val="000F522B"/>
    <w:rsid w:val="000F6F0F"/>
    <w:rsid w:val="000F7BBC"/>
    <w:rsid w:val="001008EC"/>
    <w:rsid w:val="0010154B"/>
    <w:rsid w:val="00103AA6"/>
    <w:rsid w:val="00106041"/>
    <w:rsid w:val="001071D8"/>
    <w:rsid w:val="00107C79"/>
    <w:rsid w:val="001103BE"/>
    <w:rsid w:val="001110B2"/>
    <w:rsid w:val="001112F9"/>
    <w:rsid w:val="0011186C"/>
    <w:rsid w:val="0011293E"/>
    <w:rsid w:val="00113546"/>
    <w:rsid w:val="001176CF"/>
    <w:rsid w:val="001207BB"/>
    <w:rsid w:val="00120E3A"/>
    <w:rsid w:val="00122F73"/>
    <w:rsid w:val="00123DA2"/>
    <w:rsid w:val="00124585"/>
    <w:rsid w:val="0012487C"/>
    <w:rsid w:val="00126563"/>
    <w:rsid w:val="0012705E"/>
    <w:rsid w:val="00130712"/>
    <w:rsid w:val="00131653"/>
    <w:rsid w:val="001318FE"/>
    <w:rsid w:val="00132941"/>
    <w:rsid w:val="00132A87"/>
    <w:rsid w:val="00132DD0"/>
    <w:rsid w:val="0013309B"/>
    <w:rsid w:val="001331A8"/>
    <w:rsid w:val="00133C40"/>
    <w:rsid w:val="00135614"/>
    <w:rsid w:val="00135937"/>
    <w:rsid w:val="00135A2E"/>
    <w:rsid w:val="001365FD"/>
    <w:rsid w:val="00137298"/>
    <w:rsid w:val="001372E3"/>
    <w:rsid w:val="00137616"/>
    <w:rsid w:val="00137CEB"/>
    <w:rsid w:val="001403DA"/>
    <w:rsid w:val="001434D9"/>
    <w:rsid w:val="00143A78"/>
    <w:rsid w:val="0014497E"/>
    <w:rsid w:val="00144D95"/>
    <w:rsid w:val="00144FBB"/>
    <w:rsid w:val="0014634A"/>
    <w:rsid w:val="0014679D"/>
    <w:rsid w:val="001472E0"/>
    <w:rsid w:val="00151BC2"/>
    <w:rsid w:val="00152841"/>
    <w:rsid w:val="00152D63"/>
    <w:rsid w:val="001535BD"/>
    <w:rsid w:val="00154973"/>
    <w:rsid w:val="00155FA4"/>
    <w:rsid w:val="00156A0E"/>
    <w:rsid w:val="001576B1"/>
    <w:rsid w:val="001579C6"/>
    <w:rsid w:val="00160849"/>
    <w:rsid w:val="001624EE"/>
    <w:rsid w:val="00162B47"/>
    <w:rsid w:val="00163BE0"/>
    <w:rsid w:val="00164A75"/>
    <w:rsid w:val="00164D8C"/>
    <w:rsid w:val="00165908"/>
    <w:rsid w:val="00165EAD"/>
    <w:rsid w:val="00165ED5"/>
    <w:rsid w:val="00166A15"/>
    <w:rsid w:val="00170AF3"/>
    <w:rsid w:val="00170C80"/>
    <w:rsid w:val="001718E1"/>
    <w:rsid w:val="00171F2A"/>
    <w:rsid w:val="00172845"/>
    <w:rsid w:val="00172894"/>
    <w:rsid w:val="00172CB4"/>
    <w:rsid w:val="00172F98"/>
    <w:rsid w:val="00173F58"/>
    <w:rsid w:val="00175C0C"/>
    <w:rsid w:val="001800BF"/>
    <w:rsid w:val="00180E19"/>
    <w:rsid w:val="0018131D"/>
    <w:rsid w:val="001819E3"/>
    <w:rsid w:val="00181C4D"/>
    <w:rsid w:val="00182056"/>
    <w:rsid w:val="00182E2E"/>
    <w:rsid w:val="00182EAE"/>
    <w:rsid w:val="0018406A"/>
    <w:rsid w:val="00184874"/>
    <w:rsid w:val="00185A3E"/>
    <w:rsid w:val="0018647B"/>
    <w:rsid w:val="00186F34"/>
    <w:rsid w:val="001878C9"/>
    <w:rsid w:val="00187E75"/>
    <w:rsid w:val="00191E39"/>
    <w:rsid w:val="00192032"/>
    <w:rsid w:val="00192684"/>
    <w:rsid w:val="00192937"/>
    <w:rsid w:val="00192B8B"/>
    <w:rsid w:val="00192F3D"/>
    <w:rsid w:val="00193874"/>
    <w:rsid w:val="00193BF9"/>
    <w:rsid w:val="0019478C"/>
    <w:rsid w:val="0019535C"/>
    <w:rsid w:val="001958FD"/>
    <w:rsid w:val="001968EA"/>
    <w:rsid w:val="001A11E9"/>
    <w:rsid w:val="001A2B5B"/>
    <w:rsid w:val="001A3201"/>
    <w:rsid w:val="001A403A"/>
    <w:rsid w:val="001A47CB"/>
    <w:rsid w:val="001A482E"/>
    <w:rsid w:val="001A49D4"/>
    <w:rsid w:val="001A56F7"/>
    <w:rsid w:val="001A57CE"/>
    <w:rsid w:val="001A5A8C"/>
    <w:rsid w:val="001A6291"/>
    <w:rsid w:val="001A754C"/>
    <w:rsid w:val="001A7E6F"/>
    <w:rsid w:val="001A7EB8"/>
    <w:rsid w:val="001B0510"/>
    <w:rsid w:val="001B1EF0"/>
    <w:rsid w:val="001B262B"/>
    <w:rsid w:val="001B374A"/>
    <w:rsid w:val="001B3BE8"/>
    <w:rsid w:val="001B5A1D"/>
    <w:rsid w:val="001B7485"/>
    <w:rsid w:val="001C0696"/>
    <w:rsid w:val="001C1603"/>
    <w:rsid w:val="001C1A65"/>
    <w:rsid w:val="001C305C"/>
    <w:rsid w:val="001C3BF5"/>
    <w:rsid w:val="001C3EAD"/>
    <w:rsid w:val="001C3FB6"/>
    <w:rsid w:val="001C44D0"/>
    <w:rsid w:val="001C5B01"/>
    <w:rsid w:val="001C6A63"/>
    <w:rsid w:val="001D0C0E"/>
    <w:rsid w:val="001D4004"/>
    <w:rsid w:val="001D60BA"/>
    <w:rsid w:val="001D6204"/>
    <w:rsid w:val="001D68BB"/>
    <w:rsid w:val="001D7746"/>
    <w:rsid w:val="001E0176"/>
    <w:rsid w:val="001E06D4"/>
    <w:rsid w:val="001E07E1"/>
    <w:rsid w:val="001E3FBF"/>
    <w:rsid w:val="001E531A"/>
    <w:rsid w:val="001E56F4"/>
    <w:rsid w:val="001E63A7"/>
    <w:rsid w:val="001E673A"/>
    <w:rsid w:val="001F13DB"/>
    <w:rsid w:val="001F1806"/>
    <w:rsid w:val="001F1A7B"/>
    <w:rsid w:val="001F1B56"/>
    <w:rsid w:val="001F2E8E"/>
    <w:rsid w:val="001F313A"/>
    <w:rsid w:val="001F3343"/>
    <w:rsid w:val="001F3860"/>
    <w:rsid w:val="001F53D2"/>
    <w:rsid w:val="001F6BB1"/>
    <w:rsid w:val="001F6C65"/>
    <w:rsid w:val="00200092"/>
    <w:rsid w:val="00200626"/>
    <w:rsid w:val="00200EC2"/>
    <w:rsid w:val="0020558A"/>
    <w:rsid w:val="002055A4"/>
    <w:rsid w:val="00206648"/>
    <w:rsid w:val="002066C8"/>
    <w:rsid w:val="00206E53"/>
    <w:rsid w:val="00210A02"/>
    <w:rsid w:val="00210DA6"/>
    <w:rsid w:val="00211080"/>
    <w:rsid w:val="002111D1"/>
    <w:rsid w:val="002117B2"/>
    <w:rsid w:val="00214872"/>
    <w:rsid w:val="00214F06"/>
    <w:rsid w:val="00215C2B"/>
    <w:rsid w:val="0022054D"/>
    <w:rsid w:val="00220C4B"/>
    <w:rsid w:val="0022145A"/>
    <w:rsid w:val="0022204D"/>
    <w:rsid w:val="002221F6"/>
    <w:rsid w:val="00222685"/>
    <w:rsid w:val="00223059"/>
    <w:rsid w:val="00223C43"/>
    <w:rsid w:val="00224604"/>
    <w:rsid w:val="002250CC"/>
    <w:rsid w:val="002254B0"/>
    <w:rsid w:val="00226314"/>
    <w:rsid w:val="00226504"/>
    <w:rsid w:val="00226C21"/>
    <w:rsid w:val="002277EC"/>
    <w:rsid w:val="00231057"/>
    <w:rsid w:val="002311DF"/>
    <w:rsid w:val="0023202A"/>
    <w:rsid w:val="00232556"/>
    <w:rsid w:val="00232770"/>
    <w:rsid w:val="002329F7"/>
    <w:rsid w:val="0023338B"/>
    <w:rsid w:val="0023645C"/>
    <w:rsid w:val="00236CEA"/>
    <w:rsid w:val="00237BD9"/>
    <w:rsid w:val="002405F8"/>
    <w:rsid w:val="00240C94"/>
    <w:rsid w:val="00240E8C"/>
    <w:rsid w:val="002418FF"/>
    <w:rsid w:val="00242DB2"/>
    <w:rsid w:val="00243E7A"/>
    <w:rsid w:val="00244C78"/>
    <w:rsid w:val="00245690"/>
    <w:rsid w:val="00246E84"/>
    <w:rsid w:val="0024740A"/>
    <w:rsid w:val="0024766B"/>
    <w:rsid w:val="00247C1E"/>
    <w:rsid w:val="00250461"/>
    <w:rsid w:val="002504D4"/>
    <w:rsid w:val="0025100D"/>
    <w:rsid w:val="00251E88"/>
    <w:rsid w:val="00253C5F"/>
    <w:rsid w:val="00253D4B"/>
    <w:rsid w:val="00254D31"/>
    <w:rsid w:val="002553E9"/>
    <w:rsid w:val="00255FCB"/>
    <w:rsid w:val="00261185"/>
    <w:rsid w:val="002631BF"/>
    <w:rsid w:val="0026463C"/>
    <w:rsid w:val="00264DA4"/>
    <w:rsid w:val="00265209"/>
    <w:rsid w:val="0026606F"/>
    <w:rsid w:val="002667EE"/>
    <w:rsid w:val="00267065"/>
    <w:rsid w:val="00267222"/>
    <w:rsid w:val="00270D31"/>
    <w:rsid w:val="00271353"/>
    <w:rsid w:val="0027305D"/>
    <w:rsid w:val="0027422E"/>
    <w:rsid w:val="0027477E"/>
    <w:rsid w:val="00274C8B"/>
    <w:rsid w:val="00274CA5"/>
    <w:rsid w:val="002756F9"/>
    <w:rsid w:val="00275A6E"/>
    <w:rsid w:val="00275D43"/>
    <w:rsid w:val="00276732"/>
    <w:rsid w:val="00276AFA"/>
    <w:rsid w:val="00277D88"/>
    <w:rsid w:val="0028045F"/>
    <w:rsid w:val="00280F03"/>
    <w:rsid w:val="00281157"/>
    <w:rsid w:val="00282A55"/>
    <w:rsid w:val="00282DE8"/>
    <w:rsid w:val="0028459F"/>
    <w:rsid w:val="002850E8"/>
    <w:rsid w:val="00285813"/>
    <w:rsid w:val="00293A54"/>
    <w:rsid w:val="0029444D"/>
    <w:rsid w:val="0029475A"/>
    <w:rsid w:val="00294BA5"/>
    <w:rsid w:val="00295D6F"/>
    <w:rsid w:val="0029605D"/>
    <w:rsid w:val="00296C67"/>
    <w:rsid w:val="002973CB"/>
    <w:rsid w:val="00297709"/>
    <w:rsid w:val="00297F72"/>
    <w:rsid w:val="002A1AD5"/>
    <w:rsid w:val="002A269E"/>
    <w:rsid w:val="002A52D4"/>
    <w:rsid w:val="002A5872"/>
    <w:rsid w:val="002A66CA"/>
    <w:rsid w:val="002A6781"/>
    <w:rsid w:val="002B05A2"/>
    <w:rsid w:val="002B0A60"/>
    <w:rsid w:val="002B0A66"/>
    <w:rsid w:val="002B20C6"/>
    <w:rsid w:val="002B268F"/>
    <w:rsid w:val="002B2BBE"/>
    <w:rsid w:val="002B4CA8"/>
    <w:rsid w:val="002B5923"/>
    <w:rsid w:val="002B5C74"/>
    <w:rsid w:val="002B60A2"/>
    <w:rsid w:val="002C245B"/>
    <w:rsid w:val="002C274F"/>
    <w:rsid w:val="002C2C60"/>
    <w:rsid w:val="002C2FA2"/>
    <w:rsid w:val="002C32EF"/>
    <w:rsid w:val="002C60FF"/>
    <w:rsid w:val="002C69A4"/>
    <w:rsid w:val="002C6EFD"/>
    <w:rsid w:val="002D1BF4"/>
    <w:rsid w:val="002D2344"/>
    <w:rsid w:val="002D2569"/>
    <w:rsid w:val="002D3492"/>
    <w:rsid w:val="002D364C"/>
    <w:rsid w:val="002D3CE0"/>
    <w:rsid w:val="002D4D0D"/>
    <w:rsid w:val="002D5723"/>
    <w:rsid w:val="002D5C0B"/>
    <w:rsid w:val="002D6B56"/>
    <w:rsid w:val="002D7301"/>
    <w:rsid w:val="002D7938"/>
    <w:rsid w:val="002D7AE5"/>
    <w:rsid w:val="002E2B49"/>
    <w:rsid w:val="002E359B"/>
    <w:rsid w:val="002E4AA3"/>
    <w:rsid w:val="002E6091"/>
    <w:rsid w:val="002E7C65"/>
    <w:rsid w:val="002E7D18"/>
    <w:rsid w:val="002F0529"/>
    <w:rsid w:val="002F1108"/>
    <w:rsid w:val="002F3A96"/>
    <w:rsid w:val="002F4CDD"/>
    <w:rsid w:val="002F4EF9"/>
    <w:rsid w:val="002F5604"/>
    <w:rsid w:val="002F585D"/>
    <w:rsid w:val="002F6134"/>
    <w:rsid w:val="002F6352"/>
    <w:rsid w:val="002F642E"/>
    <w:rsid w:val="002F7AA3"/>
    <w:rsid w:val="002F7ACC"/>
    <w:rsid w:val="00300A38"/>
    <w:rsid w:val="00300A9E"/>
    <w:rsid w:val="00300F2D"/>
    <w:rsid w:val="0030247C"/>
    <w:rsid w:val="00302C9F"/>
    <w:rsid w:val="00303657"/>
    <w:rsid w:val="00304144"/>
    <w:rsid w:val="00306BDA"/>
    <w:rsid w:val="00307567"/>
    <w:rsid w:val="0031037D"/>
    <w:rsid w:val="00310DFE"/>
    <w:rsid w:val="00311319"/>
    <w:rsid w:val="003127DE"/>
    <w:rsid w:val="00316119"/>
    <w:rsid w:val="0031612F"/>
    <w:rsid w:val="003175C2"/>
    <w:rsid w:val="00320201"/>
    <w:rsid w:val="00320876"/>
    <w:rsid w:val="00321880"/>
    <w:rsid w:val="00321DF6"/>
    <w:rsid w:val="00321EDC"/>
    <w:rsid w:val="00323F86"/>
    <w:rsid w:val="003247F0"/>
    <w:rsid w:val="00324EF2"/>
    <w:rsid w:val="003257B7"/>
    <w:rsid w:val="003263DF"/>
    <w:rsid w:val="00327211"/>
    <w:rsid w:val="00327469"/>
    <w:rsid w:val="00327983"/>
    <w:rsid w:val="003310F6"/>
    <w:rsid w:val="00331C33"/>
    <w:rsid w:val="003338BC"/>
    <w:rsid w:val="00334F45"/>
    <w:rsid w:val="003359E0"/>
    <w:rsid w:val="00335CB3"/>
    <w:rsid w:val="00336FEE"/>
    <w:rsid w:val="00337DCD"/>
    <w:rsid w:val="003406A1"/>
    <w:rsid w:val="00340B22"/>
    <w:rsid w:val="003414FB"/>
    <w:rsid w:val="00341858"/>
    <w:rsid w:val="00342701"/>
    <w:rsid w:val="00342F4D"/>
    <w:rsid w:val="00345410"/>
    <w:rsid w:val="003472E8"/>
    <w:rsid w:val="00350C42"/>
    <w:rsid w:val="00350CE0"/>
    <w:rsid w:val="00351433"/>
    <w:rsid w:val="00352261"/>
    <w:rsid w:val="00355A8A"/>
    <w:rsid w:val="00360757"/>
    <w:rsid w:val="003608A2"/>
    <w:rsid w:val="003609A2"/>
    <w:rsid w:val="003612D3"/>
    <w:rsid w:val="003621F6"/>
    <w:rsid w:val="0036546B"/>
    <w:rsid w:val="0036622C"/>
    <w:rsid w:val="00371B30"/>
    <w:rsid w:val="00371DE7"/>
    <w:rsid w:val="00372760"/>
    <w:rsid w:val="003743BC"/>
    <w:rsid w:val="0037779B"/>
    <w:rsid w:val="00381D8F"/>
    <w:rsid w:val="0038215A"/>
    <w:rsid w:val="00382632"/>
    <w:rsid w:val="0038386D"/>
    <w:rsid w:val="00384129"/>
    <w:rsid w:val="003841C3"/>
    <w:rsid w:val="003858B8"/>
    <w:rsid w:val="0038638B"/>
    <w:rsid w:val="003868C5"/>
    <w:rsid w:val="00386968"/>
    <w:rsid w:val="00386BB5"/>
    <w:rsid w:val="00387D5C"/>
    <w:rsid w:val="00387F40"/>
    <w:rsid w:val="00390DFD"/>
    <w:rsid w:val="00391232"/>
    <w:rsid w:val="003918F3"/>
    <w:rsid w:val="0039477F"/>
    <w:rsid w:val="00394978"/>
    <w:rsid w:val="00394BA7"/>
    <w:rsid w:val="003950CE"/>
    <w:rsid w:val="003959AD"/>
    <w:rsid w:val="003973BA"/>
    <w:rsid w:val="003A1E54"/>
    <w:rsid w:val="003A2118"/>
    <w:rsid w:val="003A2404"/>
    <w:rsid w:val="003A2F4A"/>
    <w:rsid w:val="003A4369"/>
    <w:rsid w:val="003A59D1"/>
    <w:rsid w:val="003A6626"/>
    <w:rsid w:val="003A72CC"/>
    <w:rsid w:val="003B145B"/>
    <w:rsid w:val="003B1D44"/>
    <w:rsid w:val="003B3C1C"/>
    <w:rsid w:val="003B4D2C"/>
    <w:rsid w:val="003B5EC5"/>
    <w:rsid w:val="003B6366"/>
    <w:rsid w:val="003C091E"/>
    <w:rsid w:val="003C3476"/>
    <w:rsid w:val="003C54A5"/>
    <w:rsid w:val="003C5ADF"/>
    <w:rsid w:val="003C5DE2"/>
    <w:rsid w:val="003C777E"/>
    <w:rsid w:val="003C796E"/>
    <w:rsid w:val="003C7A19"/>
    <w:rsid w:val="003C7DDA"/>
    <w:rsid w:val="003D0E55"/>
    <w:rsid w:val="003D56A4"/>
    <w:rsid w:val="003D56D3"/>
    <w:rsid w:val="003D6694"/>
    <w:rsid w:val="003D7351"/>
    <w:rsid w:val="003E0202"/>
    <w:rsid w:val="003E0764"/>
    <w:rsid w:val="003E1264"/>
    <w:rsid w:val="003E1B2B"/>
    <w:rsid w:val="003E456E"/>
    <w:rsid w:val="003E6921"/>
    <w:rsid w:val="003E77CD"/>
    <w:rsid w:val="003F01BC"/>
    <w:rsid w:val="003F1693"/>
    <w:rsid w:val="003F2619"/>
    <w:rsid w:val="003F3897"/>
    <w:rsid w:val="003F39D7"/>
    <w:rsid w:val="003F3E97"/>
    <w:rsid w:val="003F45B0"/>
    <w:rsid w:val="003F62F7"/>
    <w:rsid w:val="003F7A4A"/>
    <w:rsid w:val="003F7C8E"/>
    <w:rsid w:val="0040057A"/>
    <w:rsid w:val="0040087B"/>
    <w:rsid w:val="00401847"/>
    <w:rsid w:val="00401D5F"/>
    <w:rsid w:val="00404659"/>
    <w:rsid w:val="00404C8B"/>
    <w:rsid w:val="00404D6D"/>
    <w:rsid w:val="004057CB"/>
    <w:rsid w:val="00405FF2"/>
    <w:rsid w:val="00407B0C"/>
    <w:rsid w:val="00410434"/>
    <w:rsid w:val="004138F4"/>
    <w:rsid w:val="00413BF9"/>
    <w:rsid w:val="0041559C"/>
    <w:rsid w:val="004163AA"/>
    <w:rsid w:val="00417522"/>
    <w:rsid w:val="00417A46"/>
    <w:rsid w:val="00422A41"/>
    <w:rsid w:val="00422DD9"/>
    <w:rsid w:val="004235DA"/>
    <w:rsid w:val="004242CF"/>
    <w:rsid w:val="0042536A"/>
    <w:rsid w:val="004254DC"/>
    <w:rsid w:val="00426817"/>
    <w:rsid w:val="004270AC"/>
    <w:rsid w:val="00430348"/>
    <w:rsid w:val="0043185B"/>
    <w:rsid w:val="0043235D"/>
    <w:rsid w:val="00432F47"/>
    <w:rsid w:val="00432FB3"/>
    <w:rsid w:val="00433FC4"/>
    <w:rsid w:val="00434AA9"/>
    <w:rsid w:val="00435621"/>
    <w:rsid w:val="00435BCC"/>
    <w:rsid w:val="00435E10"/>
    <w:rsid w:val="004413A3"/>
    <w:rsid w:val="00442CB3"/>
    <w:rsid w:val="00442E08"/>
    <w:rsid w:val="00442F8A"/>
    <w:rsid w:val="0044308D"/>
    <w:rsid w:val="004435C5"/>
    <w:rsid w:val="0044367C"/>
    <w:rsid w:val="004437D7"/>
    <w:rsid w:val="00447C78"/>
    <w:rsid w:val="00447EAC"/>
    <w:rsid w:val="004514B9"/>
    <w:rsid w:val="004515F2"/>
    <w:rsid w:val="00451759"/>
    <w:rsid w:val="004525AF"/>
    <w:rsid w:val="00455AA6"/>
    <w:rsid w:val="00456265"/>
    <w:rsid w:val="00456821"/>
    <w:rsid w:val="0046084C"/>
    <w:rsid w:val="004618D2"/>
    <w:rsid w:val="00461AAF"/>
    <w:rsid w:val="00461B23"/>
    <w:rsid w:val="00462DB4"/>
    <w:rsid w:val="0046393E"/>
    <w:rsid w:val="00463ACC"/>
    <w:rsid w:val="0046402B"/>
    <w:rsid w:val="00466295"/>
    <w:rsid w:val="00466CE8"/>
    <w:rsid w:val="00467169"/>
    <w:rsid w:val="004677E2"/>
    <w:rsid w:val="00467842"/>
    <w:rsid w:val="00470791"/>
    <w:rsid w:val="00471484"/>
    <w:rsid w:val="004726F0"/>
    <w:rsid w:val="00472B26"/>
    <w:rsid w:val="00473B00"/>
    <w:rsid w:val="00474F70"/>
    <w:rsid w:val="0047536A"/>
    <w:rsid w:val="004755BF"/>
    <w:rsid w:val="00475B81"/>
    <w:rsid w:val="00475C22"/>
    <w:rsid w:val="00476C07"/>
    <w:rsid w:val="004779DD"/>
    <w:rsid w:val="00481741"/>
    <w:rsid w:val="00481C3F"/>
    <w:rsid w:val="00484860"/>
    <w:rsid w:val="00484BFB"/>
    <w:rsid w:val="00485D8E"/>
    <w:rsid w:val="00486093"/>
    <w:rsid w:val="0048651A"/>
    <w:rsid w:val="0048733F"/>
    <w:rsid w:val="00492444"/>
    <w:rsid w:val="00492D87"/>
    <w:rsid w:val="004932C0"/>
    <w:rsid w:val="00493B83"/>
    <w:rsid w:val="00496069"/>
    <w:rsid w:val="00496B25"/>
    <w:rsid w:val="004974BE"/>
    <w:rsid w:val="004A043B"/>
    <w:rsid w:val="004A0797"/>
    <w:rsid w:val="004A18A2"/>
    <w:rsid w:val="004A1B90"/>
    <w:rsid w:val="004A22F6"/>
    <w:rsid w:val="004A24AB"/>
    <w:rsid w:val="004A2569"/>
    <w:rsid w:val="004A2DC2"/>
    <w:rsid w:val="004A7721"/>
    <w:rsid w:val="004B0133"/>
    <w:rsid w:val="004B01B4"/>
    <w:rsid w:val="004B1597"/>
    <w:rsid w:val="004B25DF"/>
    <w:rsid w:val="004B2A87"/>
    <w:rsid w:val="004B2ED9"/>
    <w:rsid w:val="004B3534"/>
    <w:rsid w:val="004B3DFF"/>
    <w:rsid w:val="004B3EB9"/>
    <w:rsid w:val="004B4959"/>
    <w:rsid w:val="004B4FC6"/>
    <w:rsid w:val="004B5E44"/>
    <w:rsid w:val="004B6C3D"/>
    <w:rsid w:val="004B7805"/>
    <w:rsid w:val="004C190D"/>
    <w:rsid w:val="004C329A"/>
    <w:rsid w:val="004C43F3"/>
    <w:rsid w:val="004C47A6"/>
    <w:rsid w:val="004C47ED"/>
    <w:rsid w:val="004C4CE2"/>
    <w:rsid w:val="004C554B"/>
    <w:rsid w:val="004C5BF7"/>
    <w:rsid w:val="004C6709"/>
    <w:rsid w:val="004C6EB9"/>
    <w:rsid w:val="004C7499"/>
    <w:rsid w:val="004C7778"/>
    <w:rsid w:val="004C780F"/>
    <w:rsid w:val="004D0B22"/>
    <w:rsid w:val="004D0B6B"/>
    <w:rsid w:val="004D147E"/>
    <w:rsid w:val="004D194B"/>
    <w:rsid w:val="004D1AF0"/>
    <w:rsid w:val="004D1D21"/>
    <w:rsid w:val="004D2EE7"/>
    <w:rsid w:val="004D3C33"/>
    <w:rsid w:val="004D538C"/>
    <w:rsid w:val="004D5BD9"/>
    <w:rsid w:val="004D78BB"/>
    <w:rsid w:val="004E1B10"/>
    <w:rsid w:val="004E2288"/>
    <w:rsid w:val="004E28D2"/>
    <w:rsid w:val="004E2D13"/>
    <w:rsid w:val="004E5E33"/>
    <w:rsid w:val="004E6278"/>
    <w:rsid w:val="004E72CD"/>
    <w:rsid w:val="004E7CB7"/>
    <w:rsid w:val="004F0A99"/>
    <w:rsid w:val="004F0CBC"/>
    <w:rsid w:val="004F142E"/>
    <w:rsid w:val="004F14C7"/>
    <w:rsid w:val="004F17FC"/>
    <w:rsid w:val="004F28D5"/>
    <w:rsid w:val="004F2F9C"/>
    <w:rsid w:val="004F33F2"/>
    <w:rsid w:val="004F40DD"/>
    <w:rsid w:val="004F492F"/>
    <w:rsid w:val="004F4DC5"/>
    <w:rsid w:val="004F6871"/>
    <w:rsid w:val="004F6CB3"/>
    <w:rsid w:val="004F710C"/>
    <w:rsid w:val="005010AA"/>
    <w:rsid w:val="0050147E"/>
    <w:rsid w:val="00502648"/>
    <w:rsid w:val="00502D89"/>
    <w:rsid w:val="00503904"/>
    <w:rsid w:val="00504B04"/>
    <w:rsid w:val="005060F5"/>
    <w:rsid w:val="00507210"/>
    <w:rsid w:val="00507E0A"/>
    <w:rsid w:val="005103F0"/>
    <w:rsid w:val="00510927"/>
    <w:rsid w:val="00510B54"/>
    <w:rsid w:val="00511A58"/>
    <w:rsid w:val="00512729"/>
    <w:rsid w:val="005135EF"/>
    <w:rsid w:val="005144A7"/>
    <w:rsid w:val="005168A7"/>
    <w:rsid w:val="00517328"/>
    <w:rsid w:val="00521876"/>
    <w:rsid w:val="00522425"/>
    <w:rsid w:val="00524555"/>
    <w:rsid w:val="005267A3"/>
    <w:rsid w:val="0052797A"/>
    <w:rsid w:val="005327EC"/>
    <w:rsid w:val="0053414F"/>
    <w:rsid w:val="0053462A"/>
    <w:rsid w:val="00535B59"/>
    <w:rsid w:val="00536473"/>
    <w:rsid w:val="00536C42"/>
    <w:rsid w:val="00536E8F"/>
    <w:rsid w:val="00537589"/>
    <w:rsid w:val="00537887"/>
    <w:rsid w:val="00540463"/>
    <w:rsid w:val="00541FB2"/>
    <w:rsid w:val="00542205"/>
    <w:rsid w:val="00542CE6"/>
    <w:rsid w:val="00543C48"/>
    <w:rsid w:val="00544D3D"/>
    <w:rsid w:val="005460EF"/>
    <w:rsid w:val="005467AF"/>
    <w:rsid w:val="005471C8"/>
    <w:rsid w:val="00547327"/>
    <w:rsid w:val="005473BB"/>
    <w:rsid w:val="00552190"/>
    <w:rsid w:val="0055289A"/>
    <w:rsid w:val="00552FA0"/>
    <w:rsid w:val="005530AD"/>
    <w:rsid w:val="00554371"/>
    <w:rsid w:val="0055642D"/>
    <w:rsid w:val="0055761D"/>
    <w:rsid w:val="00560BEF"/>
    <w:rsid w:val="005619F8"/>
    <w:rsid w:val="00561B65"/>
    <w:rsid w:val="00562F6F"/>
    <w:rsid w:val="005641B1"/>
    <w:rsid w:val="00564247"/>
    <w:rsid w:val="00564758"/>
    <w:rsid w:val="005647F9"/>
    <w:rsid w:val="00565D17"/>
    <w:rsid w:val="00566C37"/>
    <w:rsid w:val="005706D9"/>
    <w:rsid w:val="0057259B"/>
    <w:rsid w:val="005747ED"/>
    <w:rsid w:val="00574EDE"/>
    <w:rsid w:val="00575142"/>
    <w:rsid w:val="0057743B"/>
    <w:rsid w:val="00581BF4"/>
    <w:rsid w:val="00581FEC"/>
    <w:rsid w:val="00584559"/>
    <w:rsid w:val="00584AF3"/>
    <w:rsid w:val="00584F7C"/>
    <w:rsid w:val="005863AC"/>
    <w:rsid w:val="00587F5A"/>
    <w:rsid w:val="005902B5"/>
    <w:rsid w:val="0059055C"/>
    <w:rsid w:val="005906D2"/>
    <w:rsid w:val="00591838"/>
    <w:rsid w:val="005924DA"/>
    <w:rsid w:val="00593988"/>
    <w:rsid w:val="00595C28"/>
    <w:rsid w:val="00595EA7"/>
    <w:rsid w:val="005967FC"/>
    <w:rsid w:val="00596AA3"/>
    <w:rsid w:val="00597084"/>
    <w:rsid w:val="005973CE"/>
    <w:rsid w:val="005A0153"/>
    <w:rsid w:val="005A046A"/>
    <w:rsid w:val="005A04BA"/>
    <w:rsid w:val="005A0644"/>
    <w:rsid w:val="005A216B"/>
    <w:rsid w:val="005A289C"/>
    <w:rsid w:val="005A3C88"/>
    <w:rsid w:val="005A467F"/>
    <w:rsid w:val="005A51C5"/>
    <w:rsid w:val="005A5494"/>
    <w:rsid w:val="005A708C"/>
    <w:rsid w:val="005B29D3"/>
    <w:rsid w:val="005B318C"/>
    <w:rsid w:val="005B4895"/>
    <w:rsid w:val="005B4B5B"/>
    <w:rsid w:val="005B4E30"/>
    <w:rsid w:val="005B4EC6"/>
    <w:rsid w:val="005B59D3"/>
    <w:rsid w:val="005B5D14"/>
    <w:rsid w:val="005B65FD"/>
    <w:rsid w:val="005B7117"/>
    <w:rsid w:val="005B77D7"/>
    <w:rsid w:val="005C0782"/>
    <w:rsid w:val="005C08CF"/>
    <w:rsid w:val="005C0E01"/>
    <w:rsid w:val="005C3476"/>
    <w:rsid w:val="005C3DFA"/>
    <w:rsid w:val="005C497D"/>
    <w:rsid w:val="005C5D72"/>
    <w:rsid w:val="005C76CC"/>
    <w:rsid w:val="005D1819"/>
    <w:rsid w:val="005D1FAD"/>
    <w:rsid w:val="005D24E7"/>
    <w:rsid w:val="005D311A"/>
    <w:rsid w:val="005D34CA"/>
    <w:rsid w:val="005D42D8"/>
    <w:rsid w:val="005D4494"/>
    <w:rsid w:val="005D4EB5"/>
    <w:rsid w:val="005D5485"/>
    <w:rsid w:val="005D6504"/>
    <w:rsid w:val="005D6C8E"/>
    <w:rsid w:val="005D70DC"/>
    <w:rsid w:val="005D75A2"/>
    <w:rsid w:val="005D76AD"/>
    <w:rsid w:val="005E0583"/>
    <w:rsid w:val="005E0F75"/>
    <w:rsid w:val="005E100A"/>
    <w:rsid w:val="005E2A09"/>
    <w:rsid w:val="005E4AC2"/>
    <w:rsid w:val="005E4AEE"/>
    <w:rsid w:val="005E50DA"/>
    <w:rsid w:val="005E5672"/>
    <w:rsid w:val="005E5965"/>
    <w:rsid w:val="005E6089"/>
    <w:rsid w:val="005E6426"/>
    <w:rsid w:val="005E6896"/>
    <w:rsid w:val="005E720A"/>
    <w:rsid w:val="005F0186"/>
    <w:rsid w:val="005F089E"/>
    <w:rsid w:val="005F1602"/>
    <w:rsid w:val="005F19BA"/>
    <w:rsid w:val="005F23E5"/>
    <w:rsid w:val="005F2893"/>
    <w:rsid w:val="005F3514"/>
    <w:rsid w:val="005F3572"/>
    <w:rsid w:val="005F36BA"/>
    <w:rsid w:val="005F40B5"/>
    <w:rsid w:val="005F4C25"/>
    <w:rsid w:val="005F57D6"/>
    <w:rsid w:val="005F5F56"/>
    <w:rsid w:val="005F6782"/>
    <w:rsid w:val="005F74E0"/>
    <w:rsid w:val="005F7619"/>
    <w:rsid w:val="00601317"/>
    <w:rsid w:val="006038F5"/>
    <w:rsid w:val="00603E40"/>
    <w:rsid w:val="006040BC"/>
    <w:rsid w:val="0060616D"/>
    <w:rsid w:val="006065A9"/>
    <w:rsid w:val="00606AF0"/>
    <w:rsid w:val="00606E2F"/>
    <w:rsid w:val="00607402"/>
    <w:rsid w:val="006112DC"/>
    <w:rsid w:val="006131D7"/>
    <w:rsid w:val="00614144"/>
    <w:rsid w:val="00621478"/>
    <w:rsid w:val="006216D6"/>
    <w:rsid w:val="00621AF4"/>
    <w:rsid w:val="00621F8D"/>
    <w:rsid w:val="006225B3"/>
    <w:rsid w:val="00623C91"/>
    <w:rsid w:val="00623EE8"/>
    <w:rsid w:val="00624B6A"/>
    <w:rsid w:val="00626DF1"/>
    <w:rsid w:val="00627238"/>
    <w:rsid w:val="00631832"/>
    <w:rsid w:val="00633A5A"/>
    <w:rsid w:val="00633BBC"/>
    <w:rsid w:val="00634181"/>
    <w:rsid w:val="00634751"/>
    <w:rsid w:val="00634E28"/>
    <w:rsid w:val="00635A0B"/>
    <w:rsid w:val="006366CC"/>
    <w:rsid w:val="00636FD8"/>
    <w:rsid w:val="00641938"/>
    <w:rsid w:val="00643846"/>
    <w:rsid w:val="00644513"/>
    <w:rsid w:val="00644FFC"/>
    <w:rsid w:val="00647164"/>
    <w:rsid w:val="006478A9"/>
    <w:rsid w:val="0065039B"/>
    <w:rsid w:val="006513FB"/>
    <w:rsid w:val="006519BF"/>
    <w:rsid w:val="00653EC4"/>
    <w:rsid w:val="00655A50"/>
    <w:rsid w:val="00655B0F"/>
    <w:rsid w:val="00656380"/>
    <w:rsid w:val="00656A09"/>
    <w:rsid w:val="00656E82"/>
    <w:rsid w:val="006570C2"/>
    <w:rsid w:val="0066015C"/>
    <w:rsid w:val="006603C1"/>
    <w:rsid w:val="006604B8"/>
    <w:rsid w:val="00660B36"/>
    <w:rsid w:val="00661EDE"/>
    <w:rsid w:val="00663117"/>
    <w:rsid w:val="006640D5"/>
    <w:rsid w:val="006646B0"/>
    <w:rsid w:val="0066494B"/>
    <w:rsid w:val="0066504A"/>
    <w:rsid w:val="0066536C"/>
    <w:rsid w:val="00665511"/>
    <w:rsid w:val="006667A8"/>
    <w:rsid w:val="00666DFF"/>
    <w:rsid w:val="00667146"/>
    <w:rsid w:val="00671E2D"/>
    <w:rsid w:val="006755A5"/>
    <w:rsid w:val="006770F5"/>
    <w:rsid w:val="00680102"/>
    <w:rsid w:val="0068343C"/>
    <w:rsid w:val="0068370A"/>
    <w:rsid w:val="00683A81"/>
    <w:rsid w:val="006865E5"/>
    <w:rsid w:val="00690172"/>
    <w:rsid w:val="006912BD"/>
    <w:rsid w:val="0069168E"/>
    <w:rsid w:val="00691EF8"/>
    <w:rsid w:val="00691F04"/>
    <w:rsid w:val="006920DE"/>
    <w:rsid w:val="00692183"/>
    <w:rsid w:val="00692410"/>
    <w:rsid w:val="006928B5"/>
    <w:rsid w:val="006935E6"/>
    <w:rsid w:val="0069389A"/>
    <w:rsid w:val="00693C8C"/>
    <w:rsid w:val="00694956"/>
    <w:rsid w:val="00694E21"/>
    <w:rsid w:val="006953C3"/>
    <w:rsid w:val="0069562F"/>
    <w:rsid w:val="00695A76"/>
    <w:rsid w:val="00697ECA"/>
    <w:rsid w:val="006A186C"/>
    <w:rsid w:val="006A2327"/>
    <w:rsid w:val="006A27D6"/>
    <w:rsid w:val="006A28D1"/>
    <w:rsid w:val="006A2A98"/>
    <w:rsid w:val="006A2AC1"/>
    <w:rsid w:val="006A2FF7"/>
    <w:rsid w:val="006A335D"/>
    <w:rsid w:val="006A45DB"/>
    <w:rsid w:val="006A5AA9"/>
    <w:rsid w:val="006A6786"/>
    <w:rsid w:val="006A6A6D"/>
    <w:rsid w:val="006A7E6A"/>
    <w:rsid w:val="006B0522"/>
    <w:rsid w:val="006B15D7"/>
    <w:rsid w:val="006B239D"/>
    <w:rsid w:val="006B2507"/>
    <w:rsid w:val="006B2B67"/>
    <w:rsid w:val="006B534D"/>
    <w:rsid w:val="006B5FFA"/>
    <w:rsid w:val="006B6C25"/>
    <w:rsid w:val="006C0455"/>
    <w:rsid w:val="006C1BE4"/>
    <w:rsid w:val="006C2B1F"/>
    <w:rsid w:val="006C372A"/>
    <w:rsid w:val="006C510B"/>
    <w:rsid w:val="006C750C"/>
    <w:rsid w:val="006C75EB"/>
    <w:rsid w:val="006D06E0"/>
    <w:rsid w:val="006D1057"/>
    <w:rsid w:val="006D1E5E"/>
    <w:rsid w:val="006D24D1"/>
    <w:rsid w:val="006D4571"/>
    <w:rsid w:val="006D4DAD"/>
    <w:rsid w:val="006D5B25"/>
    <w:rsid w:val="006D67C8"/>
    <w:rsid w:val="006D6DC1"/>
    <w:rsid w:val="006D6F39"/>
    <w:rsid w:val="006D7892"/>
    <w:rsid w:val="006D7DB0"/>
    <w:rsid w:val="006E0A73"/>
    <w:rsid w:val="006E12F4"/>
    <w:rsid w:val="006E1B10"/>
    <w:rsid w:val="006E289A"/>
    <w:rsid w:val="006E2E85"/>
    <w:rsid w:val="006E4AF7"/>
    <w:rsid w:val="006E5041"/>
    <w:rsid w:val="006E5449"/>
    <w:rsid w:val="006E564A"/>
    <w:rsid w:val="006E5A02"/>
    <w:rsid w:val="006E5AB5"/>
    <w:rsid w:val="006E5E38"/>
    <w:rsid w:val="006E76DE"/>
    <w:rsid w:val="006F05AE"/>
    <w:rsid w:val="006F2EF5"/>
    <w:rsid w:val="006F35AF"/>
    <w:rsid w:val="006F5298"/>
    <w:rsid w:val="006F52F3"/>
    <w:rsid w:val="006F5C77"/>
    <w:rsid w:val="006F65BB"/>
    <w:rsid w:val="007032CC"/>
    <w:rsid w:val="00704638"/>
    <w:rsid w:val="007052B8"/>
    <w:rsid w:val="007078AB"/>
    <w:rsid w:val="00707A38"/>
    <w:rsid w:val="00707E2D"/>
    <w:rsid w:val="00707F79"/>
    <w:rsid w:val="00710507"/>
    <w:rsid w:val="00711285"/>
    <w:rsid w:val="00712382"/>
    <w:rsid w:val="00713406"/>
    <w:rsid w:val="00713886"/>
    <w:rsid w:val="00713C38"/>
    <w:rsid w:val="007149AB"/>
    <w:rsid w:val="00715ECD"/>
    <w:rsid w:val="00715F61"/>
    <w:rsid w:val="007160E7"/>
    <w:rsid w:val="00717B25"/>
    <w:rsid w:val="00720244"/>
    <w:rsid w:val="00721178"/>
    <w:rsid w:val="0072546D"/>
    <w:rsid w:val="00725D0C"/>
    <w:rsid w:val="007266F8"/>
    <w:rsid w:val="00726946"/>
    <w:rsid w:val="00727DC1"/>
    <w:rsid w:val="0073144E"/>
    <w:rsid w:val="007328B1"/>
    <w:rsid w:val="00732A03"/>
    <w:rsid w:val="00734763"/>
    <w:rsid w:val="00734843"/>
    <w:rsid w:val="00734D0A"/>
    <w:rsid w:val="00735123"/>
    <w:rsid w:val="00736CCE"/>
    <w:rsid w:val="0073783D"/>
    <w:rsid w:val="007401A3"/>
    <w:rsid w:val="007404A6"/>
    <w:rsid w:val="0074064D"/>
    <w:rsid w:val="00740749"/>
    <w:rsid w:val="00740D48"/>
    <w:rsid w:val="0074134D"/>
    <w:rsid w:val="0074171A"/>
    <w:rsid w:val="00741C81"/>
    <w:rsid w:val="0074379A"/>
    <w:rsid w:val="00743DC7"/>
    <w:rsid w:val="00743FB0"/>
    <w:rsid w:val="00744E8D"/>
    <w:rsid w:val="007467CA"/>
    <w:rsid w:val="00747D57"/>
    <w:rsid w:val="00752260"/>
    <w:rsid w:val="007523EE"/>
    <w:rsid w:val="007527CC"/>
    <w:rsid w:val="00752FBB"/>
    <w:rsid w:val="00753022"/>
    <w:rsid w:val="007535D7"/>
    <w:rsid w:val="0075460C"/>
    <w:rsid w:val="00756386"/>
    <w:rsid w:val="00756E10"/>
    <w:rsid w:val="00757866"/>
    <w:rsid w:val="00757AAC"/>
    <w:rsid w:val="00760563"/>
    <w:rsid w:val="007609C4"/>
    <w:rsid w:val="00761239"/>
    <w:rsid w:val="00761C03"/>
    <w:rsid w:val="007639A7"/>
    <w:rsid w:val="00763A4D"/>
    <w:rsid w:val="007641D0"/>
    <w:rsid w:val="0076445E"/>
    <w:rsid w:val="00764B6A"/>
    <w:rsid w:val="00766B0A"/>
    <w:rsid w:val="00767321"/>
    <w:rsid w:val="007677D8"/>
    <w:rsid w:val="00767922"/>
    <w:rsid w:val="00770075"/>
    <w:rsid w:val="00770497"/>
    <w:rsid w:val="00773393"/>
    <w:rsid w:val="007735AC"/>
    <w:rsid w:val="00773838"/>
    <w:rsid w:val="0077422D"/>
    <w:rsid w:val="00777789"/>
    <w:rsid w:val="00777F41"/>
    <w:rsid w:val="007804E8"/>
    <w:rsid w:val="00780938"/>
    <w:rsid w:val="00780EF3"/>
    <w:rsid w:val="007812D6"/>
    <w:rsid w:val="007825A5"/>
    <w:rsid w:val="00784442"/>
    <w:rsid w:val="00784707"/>
    <w:rsid w:val="00787234"/>
    <w:rsid w:val="0078756E"/>
    <w:rsid w:val="00787E94"/>
    <w:rsid w:val="0079070A"/>
    <w:rsid w:val="00792018"/>
    <w:rsid w:val="00794E60"/>
    <w:rsid w:val="0079601C"/>
    <w:rsid w:val="00796CA6"/>
    <w:rsid w:val="007A1568"/>
    <w:rsid w:val="007A1CE8"/>
    <w:rsid w:val="007A2353"/>
    <w:rsid w:val="007A275B"/>
    <w:rsid w:val="007A2C20"/>
    <w:rsid w:val="007A3BB3"/>
    <w:rsid w:val="007A3DBA"/>
    <w:rsid w:val="007A4740"/>
    <w:rsid w:val="007A5E89"/>
    <w:rsid w:val="007A6A7D"/>
    <w:rsid w:val="007A6AD2"/>
    <w:rsid w:val="007A6D20"/>
    <w:rsid w:val="007B0362"/>
    <w:rsid w:val="007B06D2"/>
    <w:rsid w:val="007B09E2"/>
    <w:rsid w:val="007B2371"/>
    <w:rsid w:val="007B2587"/>
    <w:rsid w:val="007B6CFC"/>
    <w:rsid w:val="007B7211"/>
    <w:rsid w:val="007C1106"/>
    <w:rsid w:val="007C237A"/>
    <w:rsid w:val="007C3682"/>
    <w:rsid w:val="007C3CF6"/>
    <w:rsid w:val="007C484F"/>
    <w:rsid w:val="007C54BC"/>
    <w:rsid w:val="007C5709"/>
    <w:rsid w:val="007C5EAE"/>
    <w:rsid w:val="007C6E78"/>
    <w:rsid w:val="007D103D"/>
    <w:rsid w:val="007D1460"/>
    <w:rsid w:val="007D152A"/>
    <w:rsid w:val="007D1FF1"/>
    <w:rsid w:val="007D26A0"/>
    <w:rsid w:val="007D28A3"/>
    <w:rsid w:val="007D3466"/>
    <w:rsid w:val="007D55D8"/>
    <w:rsid w:val="007D569B"/>
    <w:rsid w:val="007D64B0"/>
    <w:rsid w:val="007D650E"/>
    <w:rsid w:val="007D66A2"/>
    <w:rsid w:val="007D7AC5"/>
    <w:rsid w:val="007E0DAA"/>
    <w:rsid w:val="007E1A44"/>
    <w:rsid w:val="007E1C0A"/>
    <w:rsid w:val="007E45C9"/>
    <w:rsid w:val="007E4AA4"/>
    <w:rsid w:val="007E5543"/>
    <w:rsid w:val="007E5B2D"/>
    <w:rsid w:val="007E7870"/>
    <w:rsid w:val="007F183F"/>
    <w:rsid w:val="007F2267"/>
    <w:rsid w:val="007F22C8"/>
    <w:rsid w:val="007F3588"/>
    <w:rsid w:val="007F3B1A"/>
    <w:rsid w:val="007F4B70"/>
    <w:rsid w:val="007F7601"/>
    <w:rsid w:val="00803177"/>
    <w:rsid w:val="00804047"/>
    <w:rsid w:val="00804A57"/>
    <w:rsid w:val="008059A7"/>
    <w:rsid w:val="008062CB"/>
    <w:rsid w:val="00806312"/>
    <w:rsid w:val="00806E06"/>
    <w:rsid w:val="00807549"/>
    <w:rsid w:val="00807C2C"/>
    <w:rsid w:val="00807D2A"/>
    <w:rsid w:val="00810CD7"/>
    <w:rsid w:val="008117FC"/>
    <w:rsid w:val="00811F34"/>
    <w:rsid w:val="00812F96"/>
    <w:rsid w:val="008143B4"/>
    <w:rsid w:val="0081460B"/>
    <w:rsid w:val="00814763"/>
    <w:rsid w:val="0081493A"/>
    <w:rsid w:val="00814A59"/>
    <w:rsid w:val="00816220"/>
    <w:rsid w:val="008178A4"/>
    <w:rsid w:val="00817D62"/>
    <w:rsid w:val="00821277"/>
    <w:rsid w:val="008215E6"/>
    <w:rsid w:val="00822E9A"/>
    <w:rsid w:val="00823541"/>
    <w:rsid w:val="008238A9"/>
    <w:rsid w:val="00823AB9"/>
    <w:rsid w:val="00823E36"/>
    <w:rsid w:val="00823F8B"/>
    <w:rsid w:val="00824146"/>
    <w:rsid w:val="00824A94"/>
    <w:rsid w:val="00825CDB"/>
    <w:rsid w:val="00825D08"/>
    <w:rsid w:val="008267B9"/>
    <w:rsid w:val="00830A56"/>
    <w:rsid w:val="00831694"/>
    <w:rsid w:val="00831A42"/>
    <w:rsid w:val="00832EC4"/>
    <w:rsid w:val="00832F56"/>
    <w:rsid w:val="008330C8"/>
    <w:rsid w:val="00833F81"/>
    <w:rsid w:val="008340A1"/>
    <w:rsid w:val="00835142"/>
    <w:rsid w:val="0083579C"/>
    <w:rsid w:val="00836AB8"/>
    <w:rsid w:val="00836C88"/>
    <w:rsid w:val="0083793A"/>
    <w:rsid w:val="00840392"/>
    <w:rsid w:val="0084146F"/>
    <w:rsid w:val="00841A3D"/>
    <w:rsid w:val="008421D8"/>
    <w:rsid w:val="0084244D"/>
    <w:rsid w:val="00842BA4"/>
    <w:rsid w:val="00842F88"/>
    <w:rsid w:val="00842FA8"/>
    <w:rsid w:val="00843B04"/>
    <w:rsid w:val="00844294"/>
    <w:rsid w:val="00844491"/>
    <w:rsid w:val="00844B8F"/>
    <w:rsid w:val="00844E66"/>
    <w:rsid w:val="0084550D"/>
    <w:rsid w:val="008456FB"/>
    <w:rsid w:val="00845D49"/>
    <w:rsid w:val="008504D4"/>
    <w:rsid w:val="00850853"/>
    <w:rsid w:val="00851019"/>
    <w:rsid w:val="008515B1"/>
    <w:rsid w:val="00851DA6"/>
    <w:rsid w:val="00852049"/>
    <w:rsid w:val="00853100"/>
    <w:rsid w:val="00853D65"/>
    <w:rsid w:val="0085412B"/>
    <w:rsid w:val="00854A4E"/>
    <w:rsid w:val="00855F4C"/>
    <w:rsid w:val="00857656"/>
    <w:rsid w:val="00857C13"/>
    <w:rsid w:val="00857D39"/>
    <w:rsid w:val="008601D7"/>
    <w:rsid w:val="0086237E"/>
    <w:rsid w:val="00862BBE"/>
    <w:rsid w:val="00862CCB"/>
    <w:rsid w:val="00863AAE"/>
    <w:rsid w:val="00863E13"/>
    <w:rsid w:val="00864152"/>
    <w:rsid w:val="0086495E"/>
    <w:rsid w:val="00864B05"/>
    <w:rsid w:val="00865482"/>
    <w:rsid w:val="00865A8D"/>
    <w:rsid w:val="00866B4F"/>
    <w:rsid w:val="00867A2C"/>
    <w:rsid w:val="00874310"/>
    <w:rsid w:val="00875052"/>
    <w:rsid w:val="008804EC"/>
    <w:rsid w:val="00881078"/>
    <w:rsid w:val="00882DDF"/>
    <w:rsid w:val="00883415"/>
    <w:rsid w:val="008850E8"/>
    <w:rsid w:val="0088741C"/>
    <w:rsid w:val="00890BC5"/>
    <w:rsid w:val="008917F9"/>
    <w:rsid w:val="00891895"/>
    <w:rsid w:val="00891AB2"/>
    <w:rsid w:val="00891D9E"/>
    <w:rsid w:val="00891DB6"/>
    <w:rsid w:val="00892E46"/>
    <w:rsid w:val="00894125"/>
    <w:rsid w:val="008946D5"/>
    <w:rsid w:val="00894933"/>
    <w:rsid w:val="00896E80"/>
    <w:rsid w:val="00896E9E"/>
    <w:rsid w:val="0089796B"/>
    <w:rsid w:val="008A0482"/>
    <w:rsid w:val="008A0DBE"/>
    <w:rsid w:val="008A1088"/>
    <w:rsid w:val="008A2C3A"/>
    <w:rsid w:val="008A2DFD"/>
    <w:rsid w:val="008A339B"/>
    <w:rsid w:val="008A3C2F"/>
    <w:rsid w:val="008A42B7"/>
    <w:rsid w:val="008A5B12"/>
    <w:rsid w:val="008A5F55"/>
    <w:rsid w:val="008A61F7"/>
    <w:rsid w:val="008A7280"/>
    <w:rsid w:val="008A747B"/>
    <w:rsid w:val="008B0B05"/>
    <w:rsid w:val="008B1D80"/>
    <w:rsid w:val="008B287E"/>
    <w:rsid w:val="008B4DCA"/>
    <w:rsid w:val="008B5389"/>
    <w:rsid w:val="008B565C"/>
    <w:rsid w:val="008B58B0"/>
    <w:rsid w:val="008B7876"/>
    <w:rsid w:val="008C0322"/>
    <w:rsid w:val="008C0D44"/>
    <w:rsid w:val="008C14FA"/>
    <w:rsid w:val="008C1913"/>
    <w:rsid w:val="008C2A48"/>
    <w:rsid w:val="008C30C5"/>
    <w:rsid w:val="008C369E"/>
    <w:rsid w:val="008C6519"/>
    <w:rsid w:val="008C6FE1"/>
    <w:rsid w:val="008C7669"/>
    <w:rsid w:val="008D527C"/>
    <w:rsid w:val="008D5A4E"/>
    <w:rsid w:val="008D5C1A"/>
    <w:rsid w:val="008D62B7"/>
    <w:rsid w:val="008D7D7B"/>
    <w:rsid w:val="008E21A0"/>
    <w:rsid w:val="008E291C"/>
    <w:rsid w:val="008E50BF"/>
    <w:rsid w:val="008E64D3"/>
    <w:rsid w:val="008E6A0C"/>
    <w:rsid w:val="008F0D68"/>
    <w:rsid w:val="008F1A83"/>
    <w:rsid w:val="008F2472"/>
    <w:rsid w:val="008F2981"/>
    <w:rsid w:val="008F2C5F"/>
    <w:rsid w:val="008F348C"/>
    <w:rsid w:val="008F4559"/>
    <w:rsid w:val="008F4F4B"/>
    <w:rsid w:val="008F5F15"/>
    <w:rsid w:val="008F675A"/>
    <w:rsid w:val="008F67CB"/>
    <w:rsid w:val="008F6964"/>
    <w:rsid w:val="008F6BAF"/>
    <w:rsid w:val="008F76EE"/>
    <w:rsid w:val="00900215"/>
    <w:rsid w:val="00901278"/>
    <w:rsid w:val="0090398B"/>
    <w:rsid w:val="00903B03"/>
    <w:rsid w:val="009040EA"/>
    <w:rsid w:val="00907646"/>
    <w:rsid w:val="00910201"/>
    <w:rsid w:val="009114B1"/>
    <w:rsid w:val="00911A48"/>
    <w:rsid w:val="00913E58"/>
    <w:rsid w:val="00913FE6"/>
    <w:rsid w:val="00914F23"/>
    <w:rsid w:val="009174AC"/>
    <w:rsid w:val="00917DF2"/>
    <w:rsid w:val="009206F9"/>
    <w:rsid w:val="00922373"/>
    <w:rsid w:val="00923EFF"/>
    <w:rsid w:val="0092401C"/>
    <w:rsid w:val="009247C3"/>
    <w:rsid w:val="00924C94"/>
    <w:rsid w:val="009260BF"/>
    <w:rsid w:val="0092689F"/>
    <w:rsid w:val="00926B71"/>
    <w:rsid w:val="00926DDF"/>
    <w:rsid w:val="00927AAE"/>
    <w:rsid w:val="00927E04"/>
    <w:rsid w:val="0093052A"/>
    <w:rsid w:val="00930964"/>
    <w:rsid w:val="00930CA1"/>
    <w:rsid w:val="00930E70"/>
    <w:rsid w:val="009313E1"/>
    <w:rsid w:val="00932FEC"/>
    <w:rsid w:val="00933355"/>
    <w:rsid w:val="00934300"/>
    <w:rsid w:val="0093442D"/>
    <w:rsid w:val="0093453C"/>
    <w:rsid w:val="00934C1D"/>
    <w:rsid w:val="0093609E"/>
    <w:rsid w:val="009377F7"/>
    <w:rsid w:val="009409DA"/>
    <w:rsid w:val="009410F0"/>
    <w:rsid w:val="0094118F"/>
    <w:rsid w:val="0094178A"/>
    <w:rsid w:val="009429D7"/>
    <w:rsid w:val="00944135"/>
    <w:rsid w:val="0094468F"/>
    <w:rsid w:val="009449EF"/>
    <w:rsid w:val="00950062"/>
    <w:rsid w:val="009502E3"/>
    <w:rsid w:val="00951150"/>
    <w:rsid w:val="009543CA"/>
    <w:rsid w:val="009550DF"/>
    <w:rsid w:val="00955C4F"/>
    <w:rsid w:val="00961308"/>
    <w:rsid w:val="00961A74"/>
    <w:rsid w:val="00961AC8"/>
    <w:rsid w:val="00961B8A"/>
    <w:rsid w:val="00961D6A"/>
    <w:rsid w:val="00962458"/>
    <w:rsid w:val="0096324A"/>
    <w:rsid w:val="00963E74"/>
    <w:rsid w:val="00963FF5"/>
    <w:rsid w:val="00964317"/>
    <w:rsid w:val="00964AD3"/>
    <w:rsid w:val="009652BD"/>
    <w:rsid w:val="009666BD"/>
    <w:rsid w:val="009666D5"/>
    <w:rsid w:val="00966B94"/>
    <w:rsid w:val="00967C3A"/>
    <w:rsid w:val="00971745"/>
    <w:rsid w:val="00972644"/>
    <w:rsid w:val="0097367C"/>
    <w:rsid w:val="00975790"/>
    <w:rsid w:val="00977133"/>
    <w:rsid w:val="009801DD"/>
    <w:rsid w:val="00981849"/>
    <w:rsid w:val="00984C7D"/>
    <w:rsid w:val="00987939"/>
    <w:rsid w:val="00990A76"/>
    <w:rsid w:val="00990AC4"/>
    <w:rsid w:val="0099179A"/>
    <w:rsid w:val="0099185A"/>
    <w:rsid w:val="0099232B"/>
    <w:rsid w:val="00992A4D"/>
    <w:rsid w:val="00993731"/>
    <w:rsid w:val="0099470D"/>
    <w:rsid w:val="00994D01"/>
    <w:rsid w:val="00995840"/>
    <w:rsid w:val="009A1112"/>
    <w:rsid w:val="009A19B2"/>
    <w:rsid w:val="009A1FF9"/>
    <w:rsid w:val="009A2EF8"/>
    <w:rsid w:val="009A3221"/>
    <w:rsid w:val="009A4BAD"/>
    <w:rsid w:val="009A5166"/>
    <w:rsid w:val="009A6E15"/>
    <w:rsid w:val="009A6F17"/>
    <w:rsid w:val="009A72DE"/>
    <w:rsid w:val="009A7693"/>
    <w:rsid w:val="009B2187"/>
    <w:rsid w:val="009B2270"/>
    <w:rsid w:val="009B2B35"/>
    <w:rsid w:val="009B4982"/>
    <w:rsid w:val="009B4DFD"/>
    <w:rsid w:val="009B5045"/>
    <w:rsid w:val="009B5FC2"/>
    <w:rsid w:val="009B74BC"/>
    <w:rsid w:val="009C06B0"/>
    <w:rsid w:val="009C0927"/>
    <w:rsid w:val="009C17D3"/>
    <w:rsid w:val="009C377C"/>
    <w:rsid w:val="009C6DDE"/>
    <w:rsid w:val="009D16FE"/>
    <w:rsid w:val="009D3710"/>
    <w:rsid w:val="009D37EC"/>
    <w:rsid w:val="009D3E96"/>
    <w:rsid w:val="009D44BF"/>
    <w:rsid w:val="009D500F"/>
    <w:rsid w:val="009D63E1"/>
    <w:rsid w:val="009D6C06"/>
    <w:rsid w:val="009E12AF"/>
    <w:rsid w:val="009E281E"/>
    <w:rsid w:val="009E3AB7"/>
    <w:rsid w:val="009E4BB2"/>
    <w:rsid w:val="009E4D97"/>
    <w:rsid w:val="009E583C"/>
    <w:rsid w:val="009E694E"/>
    <w:rsid w:val="009E717D"/>
    <w:rsid w:val="009E7DD4"/>
    <w:rsid w:val="009F0274"/>
    <w:rsid w:val="009F0A61"/>
    <w:rsid w:val="009F0B4E"/>
    <w:rsid w:val="009F15A6"/>
    <w:rsid w:val="009F162D"/>
    <w:rsid w:val="009F1AF1"/>
    <w:rsid w:val="009F25CD"/>
    <w:rsid w:val="009F2B20"/>
    <w:rsid w:val="009F33E2"/>
    <w:rsid w:val="009F392E"/>
    <w:rsid w:val="009F394D"/>
    <w:rsid w:val="009F3B04"/>
    <w:rsid w:val="009F43C8"/>
    <w:rsid w:val="009F4FD9"/>
    <w:rsid w:val="009F5F7C"/>
    <w:rsid w:val="009F6602"/>
    <w:rsid w:val="00A00037"/>
    <w:rsid w:val="00A01734"/>
    <w:rsid w:val="00A0248D"/>
    <w:rsid w:val="00A0258A"/>
    <w:rsid w:val="00A057D3"/>
    <w:rsid w:val="00A06975"/>
    <w:rsid w:val="00A069CC"/>
    <w:rsid w:val="00A07568"/>
    <w:rsid w:val="00A07E98"/>
    <w:rsid w:val="00A105CE"/>
    <w:rsid w:val="00A12AB2"/>
    <w:rsid w:val="00A14CC4"/>
    <w:rsid w:val="00A16804"/>
    <w:rsid w:val="00A16CF9"/>
    <w:rsid w:val="00A22F59"/>
    <w:rsid w:val="00A23036"/>
    <w:rsid w:val="00A23470"/>
    <w:rsid w:val="00A24290"/>
    <w:rsid w:val="00A25A47"/>
    <w:rsid w:val="00A30910"/>
    <w:rsid w:val="00A31427"/>
    <w:rsid w:val="00A31C38"/>
    <w:rsid w:val="00A32B05"/>
    <w:rsid w:val="00A340AD"/>
    <w:rsid w:val="00A36486"/>
    <w:rsid w:val="00A36A32"/>
    <w:rsid w:val="00A36E2A"/>
    <w:rsid w:val="00A37CF5"/>
    <w:rsid w:val="00A37FF6"/>
    <w:rsid w:val="00A40992"/>
    <w:rsid w:val="00A41251"/>
    <w:rsid w:val="00A43204"/>
    <w:rsid w:val="00A43D48"/>
    <w:rsid w:val="00A44AC4"/>
    <w:rsid w:val="00A4517E"/>
    <w:rsid w:val="00A47789"/>
    <w:rsid w:val="00A50348"/>
    <w:rsid w:val="00A503E6"/>
    <w:rsid w:val="00A504F8"/>
    <w:rsid w:val="00A5102B"/>
    <w:rsid w:val="00A515AE"/>
    <w:rsid w:val="00A53B56"/>
    <w:rsid w:val="00A543C8"/>
    <w:rsid w:val="00A55354"/>
    <w:rsid w:val="00A56727"/>
    <w:rsid w:val="00A569A7"/>
    <w:rsid w:val="00A605C9"/>
    <w:rsid w:val="00A60623"/>
    <w:rsid w:val="00A61059"/>
    <w:rsid w:val="00A61B9A"/>
    <w:rsid w:val="00A6216E"/>
    <w:rsid w:val="00A62D2F"/>
    <w:rsid w:val="00A65ABB"/>
    <w:rsid w:val="00A65B6C"/>
    <w:rsid w:val="00A66AAE"/>
    <w:rsid w:val="00A66ADC"/>
    <w:rsid w:val="00A70C21"/>
    <w:rsid w:val="00A726E7"/>
    <w:rsid w:val="00A75763"/>
    <w:rsid w:val="00A7602E"/>
    <w:rsid w:val="00A76812"/>
    <w:rsid w:val="00A8084D"/>
    <w:rsid w:val="00A80BB7"/>
    <w:rsid w:val="00A80D51"/>
    <w:rsid w:val="00A80FCC"/>
    <w:rsid w:val="00A815E4"/>
    <w:rsid w:val="00A81899"/>
    <w:rsid w:val="00A81F3A"/>
    <w:rsid w:val="00A82474"/>
    <w:rsid w:val="00A82856"/>
    <w:rsid w:val="00A82E5C"/>
    <w:rsid w:val="00A837D8"/>
    <w:rsid w:val="00A83BEA"/>
    <w:rsid w:val="00A86722"/>
    <w:rsid w:val="00A86F6D"/>
    <w:rsid w:val="00A90AAB"/>
    <w:rsid w:val="00A925CB"/>
    <w:rsid w:val="00A92CDA"/>
    <w:rsid w:val="00A93788"/>
    <w:rsid w:val="00A93CAD"/>
    <w:rsid w:val="00A94445"/>
    <w:rsid w:val="00A94E24"/>
    <w:rsid w:val="00A954D6"/>
    <w:rsid w:val="00A95D4D"/>
    <w:rsid w:val="00A967C9"/>
    <w:rsid w:val="00A97138"/>
    <w:rsid w:val="00A972DB"/>
    <w:rsid w:val="00AA2424"/>
    <w:rsid w:val="00AA3232"/>
    <w:rsid w:val="00AA63FD"/>
    <w:rsid w:val="00AA69FC"/>
    <w:rsid w:val="00AA6C7C"/>
    <w:rsid w:val="00AA7CCE"/>
    <w:rsid w:val="00AB2269"/>
    <w:rsid w:val="00AB2C0A"/>
    <w:rsid w:val="00AB3276"/>
    <w:rsid w:val="00AB44A1"/>
    <w:rsid w:val="00AB46CF"/>
    <w:rsid w:val="00AB4AD7"/>
    <w:rsid w:val="00AB58A7"/>
    <w:rsid w:val="00AB7174"/>
    <w:rsid w:val="00AB73EF"/>
    <w:rsid w:val="00AC0A4C"/>
    <w:rsid w:val="00AC0DE6"/>
    <w:rsid w:val="00AC1228"/>
    <w:rsid w:val="00AC133A"/>
    <w:rsid w:val="00AC1453"/>
    <w:rsid w:val="00AC1901"/>
    <w:rsid w:val="00AC2C67"/>
    <w:rsid w:val="00AC2D51"/>
    <w:rsid w:val="00AC3800"/>
    <w:rsid w:val="00AC414D"/>
    <w:rsid w:val="00AC50AD"/>
    <w:rsid w:val="00AC6D6A"/>
    <w:rsid w:val="00AD09C5"/>
    <w:rsid w:val="00AD116B"/>
    <w:rsid w:val="00AD1252"/>
    <w:rsid w:val="00AD16F5"/>
    <w:rsid w:val="00AD241A"/>
    <w:rsid w:val="00AD29C5"/>
    <w:rsid w:val="00AD3E6C"/>
    <w:rsid w:val="00AD4ECA"/>
    <w:rsid w:val="00AD5B30"/>
    <w:rsid w:val="00AD62EF"/>
    <w:rsid w:val="00AD6AE8"/>
    <w:rsid w:val="00AE02A6"/>
    <w:rsid w:val="00AE08CA"/>
    <w:rsid w:val="00AE25F6"/>
    <w:rsid w:val="00AE4FBB"/>
    <w:rsid w:val="00AE628D"/>
    <w:rsid w:val="00AE7503"/>
    <w:rsid w:val="00AE757E"/>
    <w:rsid w:val="00AF08DB"/>
    <w:rsid w:val="00AF192E"/>
    <w:rsid w:val="00AF1A1C"/>
    <w:rsid w:val="00AF36B4"/>
    <w:rsid w:val="00AF38CE"/>
    <w:rsid w:val="00AF3AF1"/>
    <w:rsid w:val="00AF3DFB"/>
    <w:rsid w:val="00AF4208"/>
    <w:rsid w:val="00AF5182"/>
    <w:rsid w:val="00AF7531"/>
    <w:rsid w:val="00AF78DF"/>
    <w:rsid w:val="00AF7C9E"/>
    <w:rsid w:val="00B0104D"/>
    <w:rsid w:val="00B01347"/>
    <w:rsid w:val="00B03DB5"/>
    <w:rsid w:val="00B03F03"/>
    <w:rsid w:val="00B0530B"/>
    <w:rsid w:val="00B05AE4"/>
    <w:rsid w:val="00B05BB2"/>
    <w:rsid w:val="00B07946"/>
    <w:rsid w:val="00B079F7"/>
    <w:rsid w:val="00B1333C"/>
    <w:rsid w:val="00B14CAD"/>
    <w:rsid w:val="00B151F9"/>
    <w:rsid w:val="00B170BE"/>
    <w:rsid w:val="00B17111"/>
    <w:rsid w:val="00B17884"/>
    <w:rsid w:val="00B17F88"/>
    <w:rsid w:val="00B22C47"/>
    <w:rsid w:val="00B23345"/>
    <w:rsid w:val="00B23422"/>
    <w:rsid w:val="00B23888"/>
    <w:rsid w:val="00B23D43"/>
    <w:rsid w:val="00B23E8C"/>
    <w:rsid w:val="00B24BFE"/>
    <w:rsid w:val="00B32318"/>
    <w:rsid w:val="00B3237B"/>
    <w:rsid w:val="00B32E25"/>
    <w:rsid w:val="00B3499A"/>
    <w:rsid w:val="00B35057"/>
    <w:rsid w:val="00B3600E"/>
    <w:rsid w:val="00B403E7"/>
    <w:rsid w:val="00B40EC4"/>
    <w:rsid w:val="00B410A8"/>
    <w:rsid w:val="00B44FC8"/>
    <w:rsid w:val="00B459C0"/>
    <w:rsid w:val="00B47D7B"/>
    <w:rsid w:val="00B47FE8"/>
    <w:rsid w:val="00B50A5F"/>
    <w:rsid w:val="00B514B4"/>
    <w:rsid w:val="00B53E92"/>
    <w:rsid w:val="00B551B4"/>
    <w:rsid w:val="00B5745C"/>
    <w:rsid w:val="00B57655"/>
    <w:rsid w:val="00B60447"/>
    <w:rsid w:val="00B6072A"/>
    <w:rsid w:val="00B608C8"/>
    <w:rsid w:val="00B62DB0"/>
    <w:rsid w:val="00B63155"/>
    <w:rsid w:val="00B64DF6"/>
    <w:rsid w:val="00B65B07"/>
    <w:rsid w:val="00B6699A"/>
    <w:rsid w:val="00B66BEE"/>
    <w:rsid w:val="00B67858"/>
    <w:rsid w:val="00B67FCB"/>
    <w:rsid w:val="00B71D12"/>
    <w:rsid w:val="00B7253D"/>
    <w:rsid w:val="00B73D70"/>
    <w:rsid w:val="00B740A7"/>
    <w:rsid w:val="00B750D8"/>
    <w:rsid w:val="00B76480"/>
    <w:rsid w:val="00B76F40"/>
    <w:rsid w:val="00B778BE"/>
    <w:rsid w:val="00B8161F"/>
    <w:rsid w:val="00B825A4"/>
    <w:rsid w:val="00B826E2"/>
    <w:rsid w:val="00B82C90"/>
    <w:rsid w:val="00B8379F"/>
    <w:rsid w:val="00B847C8"/>
    <w:rsid w:val="00B866C2"/>
    <w:rsid w:val="00B871DE"/>
    <w:rsid w:val="00B87619"/>
    <w:rsid w:val="00B87CB7"/>
    <w:rsid w:val="00B91DAE"/>
    <w:rsid w:val="00B91FB5"/>
    <w:rsid w:val="00B94C57"/>
    <w:rsid w:val="00B95266"/>
    <w:rsid w:val="00B954DA"/>
    <w:rsid w:val="00B96938"/>
    <w:rsid w:val="00B97A7D"/>
    <w:rsid w:val="00B97ABB"/>
    <w:rsid w:val="00BA092A"/>
    <w:rsid w:val="00BA0EDF"/>
    <w:rsid w:val="00BA219F"/>
    <w:rsid w:val="00BA2DEC"/>
    <w:rsid w:val="00BA3340"/>
    <w:rsid w:val="00BA3754"/>
    <w:rsid w:val="00BA3A97"/>
    <w:rsid w:val="00BA531B"/>
    <w:rsid w:val="00BA6044"/>
    <w:rsid w:val="00BA6479"/>
    <w:rsid w:val="00BA6B97"/>
    <w:rsid w:val="00BA74DC"/>
    <w:rsid w:val="00BB0DB9"/>
    <w:rsid w:val="00BB142B"/>
    <w:rsid w:val="00BB1C62"/>
    <w:rsid w:val="00BB241E"/>
    <w:rsid w:val="00BB264C"/>
    <w:rsid w:val="00BB2995"/>
    <w:rsid w:val="00BB2CF6"/>
    <w:rsid w:val="00BB2D10"/>
    <w:rsid w:val="00BB4C47"/>
    <w:rsid w:val="00BB4E4A"/>
    <w:rsid w:val="00BB5BCF"/>
    <w:rsid w:val="00BB7A91"/>
    <w:rsid w:val="00BC14EE"/>
    <w:rsid w:val="00BC25A2"/>
    <w:rsid w:val="00BC25FA"/>
    <w:rsid w:val="00BC35C0"/>
    <w:rsid w:val="00BC4971"/>
    <w:rsid w:val="00BC519F"/>
    <w:rsid w:val="00BC5EFF"/>
    <w:rsid w:val="00BC743B"/>
    <w:rsid w:val="00BD167F"/>
    <w:rsid w:val="00BD1B4D"/>
    <w:rsid w:val="00BD3D64"/>
    <w:rsid w:val="00BD40A6"/>
    <w:rsid w:val="00BD40B8"/>
    <w:rsid w:val="00BD68DF"/>
    <w:rsid w:val="00BE0327"/>
    <w:rsid w:val="00BE2294"/>
    <w:rsid w:val="00BE3E29"/>
    <w:rsid w:val="00BE3FB9"/>
    <w:rsid w:val="00BE4701"/>
    <w:rsid w:val="00BE49D6"/>
    <w:rsid w:val="00BE4CBF"/>
    <w:rsid w:val="00BE4F4A"/>
    <w:rsid w:val="00BE6624"/>
    <w:rsid w:val="00BE7AF1"/>
    <w:rsid w:val="00BF03A5"/>
    <w:rsid w:val="00BF2C64"/>
    <w:rsid w:val="00BF7FE4"/>
    <w:rsid w:val="00C0029C"/>
    <w:rsid w:val="00C00314"/>
    <w:rsid w:val="00C01796"/>
    <w:rsid w:val="00C01887"/>
    <w:rsid w:val="00C018D8"/>
    <w:rsid w:val="00C01B8D"/>
    <w:rsid w:val="00C029AC"/>
    <w:rsid w:val="00C03B35"/>
    <w:rsid w:val="00C053B4"/>
    <w:rsid w:val="00C06549"/>
    <w:rsid w:val="00C06552"/>
    <w:rsid w:val="00C0757A"/>
    <w:rsid w:val="00C07A6B"/>
    <w:rsid w:val="00C07D8B"/>
    <w:rsid w:val="00C10E71"/>
    <w:rsid w:val="00C1192E"/>
    <w:rsid w:val="00C12374"/>
    <w:rsid w:val="00C1404F"/>
    <w:rsid w:val="00C141E9"/>
    <w:rsid w:val="00C163C9"/>
    <w:rsid w:val="00C168CF"/>
    <w:rsid w:val="00C16BE5"/>
    <w:rsid w:val="00C170B7"/>
    <w:rsid w:val="00C172D2"/>
    <w:rsid w:val="00C20A97"/>
    <w:rsid w:val="00C21C5D"/>
    <w:rsid w:val="00C22164"/>
    <w:rsid w:val="00C226B1"/>
    <w:rsid w:val="00C23E9C"/>
    <w:rsid w:val="00C24824"/>
    <w:rsid w:val="00C24DB6"/>
    <w:rsid w:val="00C262E8"/>
    <w:rsid w:val="00C27910"/>
    <w:rsid w:val="00C355B9"/>
    <w:rsid w:val="00C35624"/>
    <w:rsid w:val="00C36E21"/>
    <w:rsid w:val="00C4115C"/>
    <w:rsid w:val="00C41E58"/>
    <w:rsid w:val="00C42AD8"/>
    <w:rsid w:val="00C4361C"/>
    <w:rsid w:val="00C442AD"/>
    <w:rsid w:val="00C450BA"/>
    <w:rsid w:val="00C466A1"/>
    <w:rsid w:val="00C47337"/>
    <w:rsid w:val="00C47371"/>
    <w:rsid w:val="00C52DB5"/>
    <w:rsid w:val="00C5372B"/>
    <w:rsid w:val="00C540CE"/>
    <w:rsid w:val="00C5521E"/>
    <w:rsid w:val="00C55C75"/>
    <w:rsid w:val="00C57465"/>
    <w:rsid w:val="00C5783B"/>
    <w:rsid w:val="00C57CB8"/>
    <w:rsid w:val="00C60204"/>
    <w:rsid w:val="00C61D65"/>
    <w:rsid w:val="00C62766"/>
    <w:rsid w:val="00C62E25"/>
    <w:rsid w:val="00C630A2"/>
    <w:rsid w:val="00C633B6"/>
    <w:rsid w:val="00C6357A"/>
    <w:rsid w:val="00C63928"/>
    <w:rsid w:val="00C64707"/>
    <w:rsid w:val="00C64B01"/>
    <w:rsid w:val="00C66BD0"/>
    <w:rsid w:val="00C672A4"/>
    <w:rsid w:val="00C67DF9"/>
    <w:rsid w:val="00C7024C"/>
    <w:rsid w:val="00C7108E"/>
    <w:rsid w:val="00C71D1B"/>
    <w:rsid w:val="00C721DD"/>
    <w:rsid w:val="00C7329F"/>
    <w:rsid w:val="00C73EE5"/>
    <w:rsid w:val="00C767C7"/>
    <w:rsid w:val="00C77664"/>
    <w:rsid w:val="00C77ED3"/>
    <w:rsid w:val="00C831E0"/>
    <w:rsid w:val="00C835EA"/>
    <w:rsid w:val="00C83F94"/>
    <w:rsid w:val="00C85F9E"/>
    <w:rsid w:val="00C85FE1"/>
    <w:rsid w:val="00C861A8"/>
    <w:rsid w:val="00C872D6"/>
    <w:rsid w:val="00C87857"/>
    <w:rsid w:val="00C90CB8"/>
    <w:rsid w:val="00C92B83"/>
    <w:rsid w:val="00C94428"/>
    <w:rsid w:val="00C94947"/>
    <w:rsid w:val="00C94996"/>
    <w:rsid w:val="00C94AC5"/>
    <w:rsid w:val="00C94BA1"/>
    <w:rsid w:val="00CA1D66"/>
    <w:rsid w:val="00CA1F62"/>
    <w:rsid w:val="00CA37B8"/>
    <w:rsid w:val="00CA3919"/>
    <w:rsid w:val="00CA3F19"/>
    <w:rsid w:val="00CA4014"/>
    <w:rsid w:val="00CA590A"/>
    <w:rsid w:val="00CA7AC8"/>
    <w:rsid w:val="00CB1D1C"/>
    <w:rsid w:val="00CB339B"/>
    <w:rsid w:val="00CB3445"/>
    <w:rsid w:val="00CB3FC2"/>
    <w:rsid w:val="00CB4B46"/>
    <w:rsid w:val="00CB4FF2"/>
    <w:rsid w:val="00CB547A"/>
    <w:rsid w:val="00CB69EC"/>
    <w:rsid w:val="00CB769E"/>
    <w:rsid w:val="00CB7CC2"/>
    <w:rsid w:val="00CC1CCB"/>
    <w:rsid w:val="00CC29B7"/>
    <w:rsid w:val="00CC2F8E"/>
    <w:rsid w:val="00CC30C6"/>
    <w:rsid w:val="00CC3574"/>
    <w:rsid w:val="00CC3BB6"/>
    <w:rsid w:val="00CC48A7"/>
    <w:rsid w:val="00CC5FAF"/>
    <w:rsid w:val="00CC6851"/>
    <w:rsid w:val="00CD0740"/>
    <w:rsid w:val="00CD0B0E"/>
    <w:rsid w:val="00CD1038"/>
    <w:rsid w:val="00CD1896"/>
    <w:rsid w:val="00CD1D17"/>
    <w:rsid w:val="00CD26D9"/>
    <w:rsid w:val="00CD2D07"/>
    <w:rsid w:val="00CD31BA"/>
    <w:rsid w:val="00CD3280"/>
    <w:rsid w:val="00CD6F9C"/>
    <w:rsid w:val="00CD743D"/>
    <w:rsid w:val="00CD7605"/>
    <w:rsid w:val="00CE1869"/>
    <w:rsid w:val="00CE188C"/>
    <w:rsid w:val="00CE3BB1"/>
    <w:rsid w:val="00CE3CB2"/>
    <w:rsid w:val="00CE4A09"/>
    <w:rsid w:val="00CE6942"/>
    <w:rsid w:val="00CE6D16"/>
    <w:rsid w:val="00CE769A"/>
    <w:rsid w:val="00CE7A0B"/>
    <w:rsid w:val="00CF00C1"/>
    <w:rsid w:val="00CF1816"/>
    <w:rsid w:val="00CF1D05"/>
    <w:rsid w:val="00CF351A"/>
    <w:rsid w:val="00CF3AC4"/>
    <w:rsid w:val="00CF478F"/>
    <w:rsid w:val="00CF54C3"/>
    <w:rsid w:val="00CF6315"/>
    <w:rsid w:val="00CF67EE"/>
    <w:rsid w:val="00CF6AE7"/>
    <w:rsid w:val="00CF6C3A"/>
    <w:rsid w:val="00CF7AFC"/>
    <w:rsid w:val="00CF7E2A"/>
    <w:rsid w:val="00D00082"/>
    <w:rsid w:val="00D0093B"/>
    <w:rsid w:val="00D017F5"/>
    <w:rsid w:val="00D01A42"/>
    <w:rsid w:val="00D02F79"/>
    <w:rsid w:val="00D0314E"/>
    <w:rsid w:val="00D03E6D"/>
    <w:rsid w:val="00D046D1"/>
    <w:rsid w:val="00D05072"/>
    <w:rsid w:val="00D05686"/>
    <w:rsid w:val="00D05ED1"/>
    <w:rsid w:val="00D06196"/>
    <w:rsid w:val="00D06783"/>
    <w:rsid w:val="00D07F06"/>
    <w:rsid w:val="00D102EF"/>
    <w:rsid w:val="00D11D71"/>
    <w:rsid w:val="00D14DEF"/>
    <w:rsid w:val="00D150DD"/>
    <w:rsid w:val="00D17DD2"/>
    <w:rsid w:val="00D17F01"/>
    <w:rsid w:val="00D200FE"/>
    <w:rsid w:val="00D2077D"/>
    <w:rsid w:val="00D21524"/>
    <w:rsid w:val="00D2448C"/>
    <w:rsid w:val="00D24BF9"/>
    <w:rsid w:val="00D24E60"/>
    <w:rsid w:val="00D25544"/>
    <w:rsid w:val="00D271FA"/>
    <w:rsid w:val="00D301FC"/>
    <w:rsid w:val="00D30526"/>
    <w:rsid w:val="00D30776"/>
    <w:rsid w:val="00D31149"/>
    <w:rsid w:val="00D32340"/>
    <w:rsid w:val="00D328FB"/>
    <w:rsid w:val="00D33C94"/>
    <w:rsid w:val="00D346EC"/>
    <w:rsid w:val="00D34CA4"/>
    <w:rsid w:val="00D34D44"/>
    <w:rsid w:val="00D3539A"/>
    <w:rsid w:val="00D36615"/>
    <w:rsid w:val="00D366EC"/>
    <w:rsid w:val="00D36FAC"/>
    <w:rsid w:val="00D36FAE"/>
    <w:rsid w:val="00D3732E"/>
    <w:rsid w:val="00D37C70"/>
    <w:rsid w:val="00D41EF9"/>
    <w:rsid w:val="00D44865"/>
    <w:rsid w:val="00D47117"/>
    <w:rsid w:val="00D52BA0"/>
    <w:rsid w:val="00D53E7F"/>
    <w:rsid w:val="00D54205"/>
    <w:rsid w:val="00D5522B"/>
    <w:rsid w:val="00D5532F"/>
    <w:rsid w:val="00D560C7"/>
    <w:rsid w:val="00D56725"/>
    <w:rsid w:val="00D57474"/>
    <w:rsid w:val="00D6039A"/>
    <w:rsid w:val="00D60452"/>
    <w:rsid w:val="00D6086E"/>
    <w:rsid w:val="00D60BA7"/>
    <w:rsid w:val="00D6168D"/>
    <w:rsid w:val="00D6297B"/>
    <w:rsid w:val="00D62D75"/>
    <w:rsid w:val="00D64F6A"/>
    <w:rsid w:val="00D65C25"/>
    <w:rsid w:val="00D67277"/>
    <w:rsid w:val="00D73318"/>
    <w:rsid w:val="00D73826"/>
    <w:rsid w:val="00D74EAC"/>
    <w:rsid w:val="00D76899"/>
    <w:rsid w:val="00D805B2"/>
    <w:rsid w:val="00D81336"/>
    <w:rsid w:val="00D826DB"/>
    <w:rsid w:val="00D82949"/>
    <w:rsid w:val="00D829D7"/>
    <w:rsid w:val="00D82BFF"/>
    <w:rsid w:val="00D82FB8"/>
    <w:rsid w:val="00D84C63"/>
    <w:rsid w:val="00D85619"/>
    <w:rsid w:val="00D86256"/>
    <w:rsid w:val="00D86F15"/>
    <w:rsid w:val="00D875D1"/>
    <w:rsid w:val="00D9052D"/>
    <w:rsid w:val="00D906BE"/>
    <w:rsid w:val="00D90FDE"/>
    <w:rsid w:val="00D96529"/>
    <w:rsid w:val="00DA03ED"/>
    <w:rsid w:val="00DA1CBC"/>
    <w:rsid w:val="00DA1DAE"/>
    <w:rsid w:val="00DA224E"/>
    <w:rsid w:val="00DA244B"/>
    <w:rsid w:val="00DA303A"/>
    <w:rsid w:val="00DA32AC"/>
    <w:rsid w:val="00DA4C11"/>
    <w:rsid w:val="00DA510C"/>
    <w:rsid w:val="00DA59DC"/>
    <w:rsid w:val="00DB018C"/>
    <w:rsid w:val="00DB0B4E"/>
    <w:rsid w:val="00DB0C86"/>
    <w:rsid w:val="00DB27FF"/>
    <w:rsid w:val="00DB318F"/>
    <w:rsid w:val="00DB36DC"/>
    <w:rsid w:val="00DB375B"/>
    <w:rsid w:val="00DB398D"/>
    <w:rsid w:val="00DB3AFC"/>
    <w:rsid w:val="00DB3E37"/>
    <w:rsid w:val="00DB4CB6"/>
    <w:rsid w:val="00DB5D14"/>
    <w:rsid w:val="00DB699E"/>
    <w:rsid w:val="00DB69C8"/>
    <w:rsid w:val="00DB6F60"/>
    <w:rsid w:val="00DB71D3"/>
    <w:rsid w:val="00DB7868"/>
    <w:rsid w:val="00DC1129"/>
    <w:rsid w:val="00DC1228"/>
    <w:rsid w:val="00DC1CC4"/>
    <w:rsid w:val="00DC1D4A"/>
    <w:rsid w:val="00DC20DC"/>
    <w:rsid w:val="00DC2C8A"/>
    <w:rsid w:val="00DC34AA"/>
    <w:rsid w:val="00DC437A"/>
    <w:rsid w:val="00DC44D1"/>
    <w:rsid w:val="00DC44F9"/>
    <w:rsid w:val="00DC45DE"/>
    <w:rsid w:val="00DC4771"/>
    <w:rsid w:val="00DC4B2F"/>
    <w:rsid w:val="00DC4BB3"/>
    <w:rsid w:val="00DC6230"/>
    <w:rsid w:val="00DC6817"/>
    <w:rsid w:val="00DC7671"/>
    <w:rsid w:val="00DC786D"/>
    <w:rsid w:val="00DD268C"/>
    <w:rsid w:val="00DD347F"/>
    <w:rsid w:val="00DD3CCF"/>
    <w:rsid w:val="00DD4326"/>
    <w:rsid w:val="00DD5702"/>
    <w:rsid w:val="00DD5743"/>
    <w:rsid w:val="00DD6238"/>
    <w:rsid w:val="00DD6C6B"/>
    <w:rsid w:val="00DD707F"/>
    <w:rsid w:val="00DD709D"/>
    <w:rsid w:val="00DD7AA4"/>
    <w:rsid w:val="00DE001A"/>
    <w:rsid w:val="00DE0335"/>
    <w:rsid w:val="00DE08C5"/>
    <w:rsid w:val="00DE0DC9"/>
    <w:rsid w:val="00DE0FBF"/>
    <w:rsid w:val="00DE368C"/>
    <w:rsid w:val="00DE43C7"/>
    <w:rsid w:val="00DE5302"/>
    <w:rsid w:val="00DE556D"/>
    <w:rsid w:val="00DE6CD9"/>
    <w:rsid w:val="00DE7AB4"/>
    <w:rsid w:val="00DF00E1"/>
    <w:rsid w:val="00DF0908"/>
    <w:rsid w:val="00DF20F0"/>
    <w:rsid w:val="00DF24BC"/>
    <w:rsid w:val="00DF2A77"/>
    <w:rsid w:val="00DF33D7"/>
    <w:rsid w:val="00DF3581"/>
    <w:rsid w:val="00DF3A2D"/>
    <w:rsid w:val="00DF41B7"/>
    <w:rsid w:val="00DF5316"/>
    <w:rsid w:val="00DF5D61"/>
    <w:rsid w:val="00DF6AD5"/>
    <w:rsid w:val="00DF785A"/>
    <w:rsid w:val="00E01CAF"/>
    <w:rsid w:val="00E0244B"/>
    <w:rsid w:val="00E024DB"/>
    <w:rsid w:val="00E035BA"/>
    <w:rsid w:val="00E03B25"/>
    <w:rsid w:val="00E04004"/>
    <w:rsid w:val="00E04484"/>
    <w:rsid w:val="00E0485C"/>
    <w:rsid w:val="00E05B4A"/>
    <w:rsid w:val="00E06EE2"/>
    <w:rsid w:val="00E07353"/>
    <w:rsid w:val="00E07C99"/>
    <w:rsid w:val="00E11361"/>
    <w:rsid w:val="00E1342B"/>
    <w:rsid w:val="00E135B0"/>
    <w:rsid w:val="00E140CE"/>
    <w:rsid w:val="00E1498B"/>
    <w:rsid w:val="00E15DBD"/>
    <w:rsid w:val="00E16DEA"/>
    <w:rsid w:val="00E17076"/>
    <w:rsid w:val="00E17F83"/>
    <w:rsid w:val="00E2114F"/>
    <w:rsid w:val="00E218B3"/>
    <w:rsid w:val="00E21D7D"/>
    <w:rsid w:val="00E220F1"/>
    <w:rsid w:val="00E233B4"/>
    <w:rsid w:val="00E23895"/>
    <w:rsid w:val="00E2389F"/>
    <w:rsid w:val="00E254AC"/>
    <w:rsid w:val="00E25E42"/>
    <w:rsid w:val="00E26829"/>
    <w:rsid w:val="00E2699C"/>
    <w:rsid w:val="00E27227"/>
    <w:rsid w:val="00E272DB"/>
    <w:rsid w:val="00E3063B"/>
    <w:rsid w:val="00E30B69"/>
    <w:rsid w:val="00E31585"/>
    <w:rsid w:val="00E332C8"/>
    <w:rsid w:val="00E33332"/>
    <w:rsid w:val="00E341E3"/>
    <w:rsid w:val="00E34269"/>
    <w:rsid w:val="00E3506E"/>
    <w:rsid w:val="00E35981"/>
    <w:rsid w:val="00E35E1D"/>
    <w:rsid w:val="00E37ECB"/>
    <w:rsid w:val="00E40252"/>
    <w:rsid w:val="00E41DAA"/>
    <w:rsid w:val="00E4232F"/>
    <w:rsid w:val="00E43019"/>
    <w:rsid w:val="00E431D0"/>
    <w:rsid w:val="00E43F5F"/>
    <w:rsid w:val="00E4609A"/>
    <w:rsid w:val="00E47022"/>
    <w:rsid w:val="00E502C9"/>
    <w:rsid w:val="00E538DF"/>
    <w:rsid w:val="00E53AE2"/>
    <w:rsid w:val="00E543FC"/>
    <w:rsid w:val="00E55256"/>
    <w:rsid w:val="00E55EF8"/>
    <w:rsid w:val="00E562B0"/>
    <w:rsid w:val="00E56C63"/>
    <w:rsid w:val="00E5721B"/>
    <w:rsid w:val="00E6403B"/>
    <w:rsid w:val="00E6414C"/>
    <w:rsid w:val="00E65EEA"/>
    <w:rsid w:val="00E66E26"/>
    <w:rsid w:val="00E677D4"/>
    <w:rsid w:val="00E702F6"/>
    <w:rsid w:val="00E72824"/>
    <w:rsid w:val="00E73548"/>
    <w:rsid w:val="00E73823"/>
    <w:rsid w:val="00E73EB7"/>
    <w:rsid w:val="00E7438C"/>
    <w:rsid w:val="00E74891"/>
    <w:rsid w:val="00E75202"/>
    <w:rsid w:val="00E75C44"/>
    <w:rsid w:val="00E77D15"/>
    <w:rsid w:val="00E80011"/>
    <w:rsid w:val="00E80F07"/>
    <w:rsid w:val="00E8148B"/>
    <w:rsid w:val="00E829BA"/>
    <w:rsid w:val="00E82B89"/>
    <w:rsid w:val="00E83BE1"/>
    <w:rsid w:val="00E83D53"/>
    <w:rsid w:val="00E8530B"/>
    <w:rsid w:val="00E86AC7"/>
    <w:rsid w:val="00E90C95"/>
    <w:rsid w:val="00E9298B"/>
    <w:rsid w:val="00E92EB6"/>
    <w:rsid w:val="00E9305A"/>
    <w:rsid w:val="00E9326C"/>
    <w:rsid w:val="00E950C3"/>
    <w:rsid w:val="00E95A2E"/>
    <w:rsid w:val="00E95BC8"/>
    <w:rsid w:val="00E9607F"/>
    <w:rsid w:val="00EA00AF"/>
    <w:rsid w:val="00EA08C0"/>
    <w:rsid w:val="00EA0CF2"/>
    <w:rsid w:val="00EA12A0"/>
    <w:rsid w:val="00EA19B3"/>
    <w:rsid w:val="00EA24C5"/>
    <w:rsid w:val="00EA2544"/>
    <w:rsid w:val="00EA259C"/>
    <w:rsid w:val="00EA3231"/>
    <w:rsid w:val="00EA3718"/>
    <w:rsid w:val="00EA4A3E"/>
    <w:rsid w:val="00EA4CA8"/>
    <w:rsid w:val="00EA5654"/>
    <w:rsid w:val="00EA5FC2"/>
    <w:rsid w:val="00EA6C2E"/>
    <w:rsid w:val="00EA787D"/>
    <w:rsid w:val="00EB073E"/>
    <w:rsid w:val="00EB0C0B"/>
    <w:rsid w:val="00EB0C2C"/>
    <w:rsid w:val="00EB2526"/>
    <w:rsid w:val="00EB37BA"/>
    <w:rsid w:val="00EB38AA"/>
    <w:rsid w:val="00EB44CE"/>
    <w:rsid w:val="00EB4B79"/>
    <w:rsid w:val="00EB4E79"/>
    <w:rsid w:val="00EB67F3"/>
    <w:rsid w:val="00EB719D"/>
    <w:rsid w:val="00EC2E45"/>
    <w:rsid w:val="00EC4808"/>
    <w:rsid w:val="00EC700E"/>
    <w:rsid w:val="00EC7B63"/>
    <w:rsid w:val="00ED0F2F"/>
    <w:rsid w:val="00ED3691"/>
    <w:rsid w:val="00ED3A3C"/>
    <w:rsid w:val="00ED4CDE"/>
    <w:rsid w:val="00ED4E00"/>
    <w:rsid w:val="00ED5364"/>
    <w:rsid w:val="00ED5761"/>
    <w:rsid w:val="00EE1575"/>
    <w:rsid w:val="00EE171C"/>
    <w:rsid w:val="00EE3369"/>
    <w:rsid w:val="00EE42EA"/>
    <w:rsid w:val="00EE4324"/>
    <w:rsid w:val="00EE449D"/>
    <w:rsid w:val="00EE4EDF"/>
    <w:rsid w:val="00EE5F18"/>
    <w:rsid w:val="00EE6CAB"/>
    <w:rsid w:val="00EE6EF9"/>
    <w:rsid w:val="00EE7614"/>
    <w:rsid w:val="00EF0E22"/>
    <w:rsid w:val="00EF1A4F"/>
    <w:rsid w:val="00EF3185"/>
    <w:rsid w:val="00EF3AC3"/>
    <w:rsid w:val="00EF49F2"/>
    <w:rsid w:val="00EF4AD7"/>
    <w:rsid w:val="00EF60A8"/>
    <w:rsid w:val="00EF79C9"/>
    <w:rsid w:val="00F02CB1"/>
    <w:rsid w:val="00F037FD"/>
    <w:rsid w:val="00F0479E"/>
    <w:rsid w:val="00F04B8B"/>
    <w:rsid w:val="00F1171C"/>
    <w:rsid w:val="00F11963"/>
    <w:rsid w:val="00F11FB3"/>
    <w:rsid w:val="00F13228"/>
    <w:rsid w:val="00F13E69"/>
    <w:rsid w:val="00F14013"/>
    <w:rsid w:val="00F14228"/>
    <w:rsid w:val="00F142E6"/>
    <w:rsid w:val="00F14EBD"/>
    <w:rsid w:val="00F15261"/>
    <w:rsid w:val="00F1594F"/>
    <w:rsid w:val="00F166E1"/>
    <w:rsid w:val="00F16806"/>
    <w:rsid w:val="00F2042E"/>
    <w:rsid w:val="00F21368"/>
    <w:rsid w:val="00F21440"/>
    <w:rsid w:val="00F21661"/>
    <w:rsid w:val="00F218E2"/>
    <w:rsid w:val="00F22B12"/>
    <w:rsid w:val="00F23420"/>
    <w:rsid w:val="00F24020"/>
    <w:rsid w:val="00F26713"/>
    <w:rsid w:val="00F3038D"/>
    <w:rsid w:val="00F31142"/>
    <w:rsid w:val="00F324CB"/>
    <w:rsid w:val="00F3560B"/>
    <w:rsid w:val="00F3592B"/>
    <w:rsid w:val="00F365E7"/>
    <w:rsid w:val="00F378EA"/>
    <w:rsid w:val="00F41313"/>
    <w:rsid w:val="00F42969"/>
    <w:rsid w:val="00F429D1"/>
    <w:rsid w:val="00F42A22"/>
    <w:rsid w:val="00F42A84"/>
    <w:rsid w:val="00F42C3F"/>
    <w:rsid w:val="00F43B8A"/>
    <w:rsid w:val="00F43D84"/>
    <w:rsid w:val="00F464A8"/>
    <w:rsid w:val="00F465D5"/>
    <w:rsid w:val="00F46919"/>
    <w:rsid w:val="00F4705D"/>
    <w:rsid w:val="00F47A34"/>
    <w:rsid w:val="00F503B8"/>
    <w:rsid w:val="00F50A96"/>
    <w:rsid w:val="00F51193"/>
    <w:rsid w:val="00F51D25"/>
    <w:rsid w:val="00F53B22"/>
    <w:rsid w:val="00F53EEC"/>
    <w:rsid w:val="00F54BFA"/>
    <w:rsid w:val="00F55EDD"/>
    <w:rsid w:val="00F57EE4"/>
    <w:rsid w:val="00F603C4"/>
    <w:rsid w:val="00F62692"/>
    <w:rsid w:val="00F6409D"/>
    <w:rsid w:val="00F659DB"/>
    <w:rsid w:val="00F65B18"/>
    <w:rsid w:val="00F66678"/>
    <w:rsid w:val="00F666ED"/>
    <w:rsid w:val="00F7368E"/>
    <w:rsid w:val="00F73E57"/>
    <w:rsid w:val="00F77D20"/>
    <w:rsid w:val="00F77F80"/>
    <w:rsid w:val="00F80838"/>
    <w:rsid w:val="00F818E8"/>
    <w:rsid w:val="00F82107"/>
    <w:rsid w:val="00F824CC"/>
    <w:rsid w:val="00F84175"/>
    <w:rsid w:val="00F84183"/>
    <w:rsid w:val="00F87B43"/>
    <w:rsid w:val="00F90CC5"/>
    <w:rsid w:val="00F91B91"/>
    <w:rsid w:val="00F933D2"/>
    <w:rsid w:val="00F94250"/>
    <w:rsid w:val="00F94A48"/>
    <w:rsid w:val="00F94D11"/>
    <w:rsid w:val="00F95447"/>
    <w:rsid w:val="00F95983"/>
    <w:rsid w:val="00F95DB8"/>
    <w:rsid w:val="00F96C92"/>
    <w:rsid w:val="00F97259"/>
    <w:rsid w:val="00F97D92"/>
    <w:rsid w:val="00FA05E7"/>
    <w:rsid w:val="00FA10C3"/>
    <w:rsid w:val="00FA2D65"/>
    <w:rsid w:val="00FA31BD"/>
    <w:rsid w:val="00FA4054"/>
    <w:rsid w:val="00FA4A77"/>
    <w:rsid w:val="00FA4C49"/>
    <w:rsid w:val="00FA5128"/>
    <w:rsid w:val="00FA57EE"/>
    <w:rsid w:val="00FA6BD3"/>
    <w:rsid w:val="00FA6FCA"/>
    <w:rsid w:val="00FA7079"/>
    <w:rsid w:val="00FB0E34"/>
    <w:rsid w:val="00FB15EE"/>
    <w:rsid w:val="00FB196A"/>
    <w:rsid w:val="00FB1EF6"/>
    <w:rsid w:val="00FB2F02"/>
    <w:rsid w:val="00FB4175"/>
    <w:rsid w:val="00FB44CA"/>
    <w:rsid w:val="00FB597C"/>
    <w:rsid w:val="00FB5D72"/>
    <w:rsid w:val="00FB737F"/>
    <w:rsid w:val="00FB7BC6"/>
    <w:rsid w:val="00FC0024"/>
    <w:rsid w:val="00FC36F1"/>
    <w:rsid w:val="00FC3F14"/>
    <w:rsid w:val="00FC60D9"/>
    <w:rsid w:val="00FC6960"/>
    <w:rsid w:val="00FC78E3"/>
    <w:rsid w:val="00FD04DE"/>
    <w:rsid w:val="00FD19A2"/>
    <w:rsid w:val="00FD1BAD"/>
    <w:rsid w:val="00FD4E82"/>
    <w:rsid w:val="00FD5EE9"/>
    <w:rsid w:val="00FD71D2"/>
    <w:rsid w:val="00FD7413"/>
    <w:rsid w:val="00FD75C0"/>
    <w:rsid w:val="00FD778D"/>
    <w:rsid w:val="00FE07EE"/>
    <w:rsid w:val="00FE1949"/>
    <w:rsid w:val="00FE4852"/>
    <w:rsid w:val="00FE4C36"/>
    <w:rsid w:val="00FE593E"/>
    <w:rsid w:val="00FE61D7"/>
    <w:rsid w:val="00FE770C"/>
    <w:rsid w:val="00FF1845"/>
    <w:rsid w:val="00FF1F3F"/>
    <w:rsid w:val="00FF247D"/>
    <w:rsid w:val="00FF68FB"/>
    <w:rsid w:val="00FF7630"/>
    <w:rsid w:val="00FF7795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110DE1"/>
  <w15:docId w15:val="{444D4045-678D-45D1-9C5E-DB986797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65B6C"/>
    <w:pPr>
      <w:overflowPunct w:val="0"/>
      <w:autoSpaceDE w:val="0"/>
      <w:autoSpaceDN w:val="0"/>
      <w:adjustRightInd w:val="0"/>
      <w:spacing w:line="360" w:lineRule="auto"/>
      <w:ind w:right="1134"/>
      <w:jc w:val="both"/>
      <w:textAlignment w:val="baseline"/>
    </w:pPr>
    <w:rPr>
      <w:sz w:val="24"/>
    </w:rPr>
  </w:style>
  <w:style w:type="paragraph" w:styleId="Titolo2">
    <w:name w:val="heading 2"/>
    <w:basedOn w:val="Normale"/>
    <w:next w:val="Normale"/>
    <w:qFormat/>
    <w:rsid w:val="00BA092A"/>
    <w:pPr>
      <w:spacing w:line="240" w:lineRule="auto"/>
      <w:jc w:val="center"/>
      <w:outlineLvl w:val="1"/>
    </w:pPr>
    <w:rPr>
      <w:sz w:val="52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E41DA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BA092A"/>
    <w:pPr>
      <w:overflowPunct/>
      <w:autoSpaceDE/>
      <w:autoSpaceDN/>
      <w:adjustRightInd/>
      <w:spacing w:line="240" w:lineRule="auto"/>
      <w:jc w:val="center"/>
      <w:textAlignment w:val="auto"/>
    </w:pPr>
    <w:rPr>
      <w:bCs/>
      <w:i/>
      <w:sz w:val="72"/>
      <w:szCs w:val="24"/>
    </w:rPr>
  </w:style>
  <w:style w:type="table" w:styleId="Grigliatabella">
    <w:name w:val="Table Grid"/>
    <w:basedOn w:val="Tabellanormale"/>
    <w:rsid w:val="00891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link w:val="Titolo3"/>
    <w:semiHidden/>
    <w:rsid w:val="00E41DA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Intestazione">
    <w:name w:val="header"/>
    <w:basedOn w:val="Normale"/>
    <w:link w:val="IntestazioneCarattere"/>
    <w:rsid w:val="00280F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280F03"/>
    <w:rPr>
      <w:sz w:val="24"/>
    </w:rPr>
  </w:style>
  <w:style w:type="paragraph" w:styleId="Pidipagina">
    <w:name w:val="footer"/>
    <w:basedOn w:val="Normale"/>
    <w:link w:val="PidipaginaCarattere"/>
    <w:uiPriority w:val="99"/>
    <w:rsid w:val="00280F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80F03"/>
    <w:rPr>
      <w:sz w:val="24"/>
    </w:rPr>
  </w:style>
  <w:style w:type="paragraph" w:styleId="Testofumetto">
    <w:name w:val="Balloon Text"/>
    <w:basedOn w:val="Normale"/>
    <w:link w:val="TestofumettoCarattere"/>
    <w:rsid w:val="009410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410F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52FBB"/>
    <w:pPr>
      <w:ind w:left="720"/>
      <w:contextualSpacing/>
    </w:pPr>
  </w:style>
  <w:style w:type="table" w:styleId="Tabellagriglia2-colore1">
    <w:name w:val="Grid Table 2 Accent 1"/>
    <w:basedOn w:val="Tabellanormale"/>
    <w:uiPriority w:val="47"/>
    <w:rsid w:val="006E5E38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lagriglia3-colore5">
    <w:name w:val="Grid Table 3 Accent 5"/>
    <w:basedOn w:val="Tabellanormale"/>
    <w:uiPriority w:val="48"/>
    <w:rsid w:val="006E5E38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ellagriglia6acolori-colore5">
    <w:name w:val="Grid Table 6 Colorful Accent 5"/>
    <w:basedOn w:val="Tabellanormale"/>
    <w:uiPriority w:val="51"/>
    <w:rsid w:val="006E5E38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lagriglia6acolori-colore1">
    <w:name w:val="Grid Table 6 Colorful Accent 1"/>
    <w:basedOn w:val="Tabellanormale"/>
    <w:uiPriority w:val="51"/>
    <w:rsid w:val="00F91B91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Collegamentoipertestuale">
    <w:name w:val="Hyperlink"/>
    <w:basedOn w:val="Carpredefinitoparagrafo"/>
    <w:uiPriority w:val="99"/>
    <w:unhideWhenUsed/>
    <w:rsid w:val="002C6EF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3BE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633B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geweb.sicp.roma.giustizia.it/RegeWEB/dettaglioFascicolo.do?reqCode=visualizza&amp;TIPO_OPERAZIONE=RB&amp;ID_PROCED=N090UP002024X1594C001&amp;menu=menuFASC" TargetMode="External"/><Relationship Id="rId18" Type="http://schemas.openxmlformats.org/officeDocument/2006/relationships/hyperlink" Target="https://regeweb.sicp.roma.giustizia.it/RegeWEB/dettaglioFascicolo.do?reqCode=visualizza&amp;TIPO_OPERAZIONE=RB&amp;ID_PROCED=N090UP002023X1B109001&amp;menu=menuFASC" TargetMode="External"/><Relationship Id="rId26" Type="http://schemas.openxmlformats.org/officeDocument/2006/relationships/hyperlink" Target="https://regeweb.sicp.roma.giustizia.it/RegeWEB/dettaglioFascicolo.do?reqCode=visualizza&amp;TIPO_OPERAZIONE=RB&amp;ID_PROCED=N090UP002023XX2AA4001&amp;menu=menuFASC" TargetMode="External"/><Relationship Id="rId21" Type="http://schemas.openxmlformats.org/officeDocument/2006/relationships/hyperlink" Target="https://regeweb.sicp.roma.giustizia.it/RegeWEB/dettaglioFascicolo.do?reqCode=visualizza&amp;TIPO_OPERAZIONE=RB&amp;ID_PROCED=N090UP002022XX54BD001&amp;menu=menuFASC" TargetMode="External"/><Relationship Id="rId34" Type="http://schemas.openxmlformats.org/officeDocument/2006/relationships/hyperlink" Target="https://regeweb.sicp.roma.giustizia.it/RegeWEB/dettaglioFascicolo.do?reqCode=visualizza&amp;TIPO_OPERAZIONE=RB&amp;ID_PROCED=N090UP002023X10346001&amp;menu=menuFASC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egeweb.sicp.roma.giustizia.it/RegeWEB/dettaglioFascicolo.do?reqCode=visualizza&amp;TIPO_OPERAZIONE=RB&amp;ID_PROCED=N090UP002024XX3906001&amp;menu=menuFASC" TargetMode="External"/><Relationship Id="rId17" Type="http://schemas.openxmlformats.org/officeDocument/2006/relationships/hyperlink" Target="https://regeweb.sicp.roma.giustizia.it/RegeWEB/dettaglioFascicolo.do?reqCode=visualizza&amp;TIPO_OPERAZIONE=RB&amp;ID_PROCED=N090UP002024XXB734001&amp;menu=menuFASC" TargetMode="External"/><Relationship Id="rId25" Type="http://schemas.openxmlformats.org/officeDocument/2006/relationships/hyperlink" Target="https://regeweb.sicp.roma.giustizia.it/RegeWEB/dettaglioFascicolo.do?reqCode=visualizza&amp;TIPO_OPERAZIONE=RB&amp;ID_PROCED=N090UGP02023XX56AF001&amp;menu=menuFASC" TargetMode="External"/><Relationship Id="rId33" Type="http://schemas.openxmlformats.org/officeDocument/2006/relationships/hyperlink" Target="https://regeweb.sicp.roma.giustizia.it/RegeWEB/dettaglioFascicolo.do?reqCode=visualizza&amp;TIPO_OPERAZIONE=RB&amp;ID_PROCED=N090UP002022X16BAE001&amp;menu=menuFASC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egeweb.sicp.roma.giustizia.it/RegeWEB/dettaglioFascicolo.do?reqCode=visualizza&amp;TIPO_OPERAZIONE=RB&amp;ID_PROCED=N090UP002023X1A92C001&amp;menu=menuFASC" TargetMode="External"/><Relationship Id="rId20" Type="http://schemas.openxmlformats.org/officeDocument/2006/relationships/hyperlink" Target="https://regeweb.sicp.roma.giustizia.it/RegeWEB/dettaglioFascicolo.do?reqCode=visualizza&amp;TIPO_OPERAZIONE=RB&amp;ID_PROCED=N090UP002023X17D16001&amp;menu=menuFASC" TargetMode="External"/><Relationship Id="rId29" Type="http://schemas.openxmlformats.org/officeDocument/2006/relationships/hyperlink" Target="https://regeweb.sicp.roma.giustizia.it/RegeWEB/dettaglioFascicolo.do?reqCode=visualizza&amp;TIPO_OPERAZIONE=RB&amp;ID_PROCED=N090UP002024X11013001&amp;menu=menuFAS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geweb.sicp.roma.giustizia.it/RegeWEB/dettaglioFascicolo.do?reqCode=visualizza&amp;TIPO_OPERAZIONE=RB&amp;ID_PROCED=N090UP002022X1847B001&amp;menu=menuFASC" TargetMode="External"/><Relationship Id="rId24" Type="http://schemas.openxmlformats.org/officeDocument/2006/relationships/hyperlink" Target="https://regeweb.sicp.roma.giustizia.it/RegeWEB/dettaglioFascicolo.do?reqCode=visualizza&amp;TIPO_OPERAZIONE=RB&amp;ID_PROCED=N090UP002023XXB57F001&amp;menu=menuFASC" TargetMode="External"/><Relationship Id="rId32" Type="http://schemas.openxmlformats.org/officeDocument/2006/relationships/hyperlink" Target="https://regeweb.sicp.roma.giustizia.it/RegeWEB/dettaglioFascicolo.do?reqCode=visualizza&amp;TIPO_OPERAZIONE=RB&amp;ID_PROCED=N090UP002023X12D2E001&amp;menu=menuFASC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egeweb.sicp.roma.giustizia.it/RegeWEB/dettaglioFascicolo.do?reqCode=visualizza&amp;TIPO_OPERAZIONE=RB&amp;ID_PROCED=N090UP002023XXAEDF001&amp;menu=menuFASC" TargetMode="External"/><Relationship Id="rId23" Type="http://schemas.openxmlformats.org/officeDocument/2006/relationships/hyperlink" Target="https://regeweb.sicp.roma.giustizia.it/RegeWEB/dettaglioFascicolo.do?reqCode=visualizza&amp;TIPO_OPERAZIONE=RB&amp;ID_PROCED=N090UP002022X1020D001&amp;menu=menuFASC" TargetMode="External"/><Relationship Id="rId28" Type="http://schemas.openxmlformats.org/officeDocument/2006/relationships/hyperlink" Target="https://regeweb.sicp.roma.giustizia.it/RegeWEB/dettaglioFascicolo.do?reqCode=visualizza&amp;TIPO_OPERAZIONE=RB&amp;ID_PROCED=N090UP002022X1894D001&amp;menu=menuFASC" TargetMode="External"/><Relationship Id="rId36" Type="http://schemas.openxmlformats.org/officeDocument/2006/relationships/hyperlink" Target="https://regeweb.sicp.roma.giustizia.it/RegeWEB/dettaglioFascicolo.do?reqCode=visualizza&amp;TIPO_OPERAZIONE=RB&amp;ID_PROCED=N090UP002026XX785B001&amp;menu=menuFASC" TargetMode="External"/><Relationship Id="rId10" Type="http://schemas.openxmlformats.org/officeDocument/2006/relationships/hyperlink" Target="https://regeweb.sicp.roma.giustizia.it/RegeWEB/dettaglioFascicolo.do?reqCode=visualizza&amp;TIPO_OPERAZIONE=RB&amp;ID_PROCED=N090UP002022X1971A001&amp;menu=menuFASC" TargetMode="External"/><Relationship Id="rId19" Type="http://schemas.openxmlformats.org/officeDocument/2006/relationships/hyperlink" Target="https://regeweb.sicp.roma.giustizia.it/RegeWEB/dettaglioFascicolo.do?reqCode=visualizza&amp;TIPO_OPERAZIONE=RB&amp;ID_PROCED=N090UP002024XXBAF8001&amp;menu=menuFASC" TargetMode="External"/><Relationship Id="rId31" Type="http://schemas.openxmlformats.org/officeDocument/2006/relationships/hyperlink" Target="https://regeweb.sicp.roma.giustizia.it/RegeWEB/dettaglioFascicolo.do?reqCode=visualizza&amp;TIPO_OPERAZIONE=RB&amp;ID_PROCED=N090UP002023XXX886001&amp;menu=menuFAS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geweb.sicp.roma.giustizia.it/RegeWEB/dettaglioFascicolo.do?reqCode=visualizza&amp;TIPO_OPERAZIONE=RB&amp;ID_PROCED=N090UP002024XXA0FA001&amp;menu=menuFASC" TargetMode="External"/><Relationship Id="rId14" Type="http://schemas.openxmlformats.org/officeDocument/2006/relationships/hyperlink" Target="https://regeweb.sicp.roma.giustizia.it/RegeWEB/dettaglioFascicolo.do?reqCode=visualizza&amp;TIPO_OPERAZIONE=RB&amp;ID_PROCED=N090UP002026XXA57F001&amp;menu=menuFASC" TargetMode="External"/><Relationship Id="rId22" Type="http://schemas.openxmlformats.org/officeDocument/2006/relationships/hyperlink" Target="https://regeweb.sicp.roma.giustizia.it/RegeWEB/dettaglioFascicolo.do?reqCode=visualizza&amp;TIPO_OPERAZIONE=RB&amp;ID_PROCED=N090UP002022XX82ED001&amp;menu=menuFASC" TargetMode="External"/><Relationship Id="rId27" Type="http://schemas.openxmlformats.org/officeDocument/2006/relationships/hyperlink" Target="https://regeweb.sicp.roma.giustizia.it/RegeWEB/dettaglioFascicolo.do?reqCode=visualizza&amp;TIPO_OPERAZIONE=RB&amp;ID_PROCED=N090UP002023X14FC0001&amp;menu=menuFASC" TargetMode="External"/><Relationship Id="rId30" Type="http://schemas.openxmlformats.org/officeDocument/2006/relationships/hyperlink" Target="https://regeweb.sicp.roma.giustizia.it/RegeWEB/dettaglioFascicolo.do?reqCode=visualizza&amp;TIPO_OPERAZIONE=RB&amp;ID_PROCED=N090UP002023XXCA64001&amp;menu=menuFASC" TargetMode="External"/><Relationship Id="rId35" Type="http://schemas.openxmlformats.org/officeDocument/2006/relationships/hyperlink" Target="https://regeweb.sicp.roma.giustizia.it/RegeWEB/dettaglioFascicolo.do?reqCode=visualizza&amp;TIPO_OPERAZIONE=RB&amp;ID_PROCED=N090UP002023XX1B63001&amp;menu=menuFASC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.falchidelitala\Desktop\modelli\%5bOrdine%20di%20trattazione%5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CE2AD-37EA-4B57-AFB9-7C253B44C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[Ordine di trattazione]</Template>
  <TotalTime>1</TotalTime>
  <Pages>3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La Rocca</dc:creator>
  <cp:lastModifiedBy>Paola La Rocca</cp:lastModifiedBy>
  <cp:revision>2</cp:revision>
  <cp:lastPrinted>2026-09-25T13:31:00Z</cp:lastPrinted>
  <dcterms:created xsi:type="dcterms:W3CDTF">2026-10-24T08:23:00Z</dcterms:created>
  <dcterms:modified xsi:type="dcterms:W3CDTF">2026-10-24T08:23:00Z</dcterms:modified>
</cp:coreProperties>
</file>